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70183" w14:textId="0397241C" w:rsidR="006D7318" w:rsidRDefault="00DD1C7A" w:rsidP="009F2E66">
      <w:pPr>
        <w:rPr>
          <w:rFonts w:ascii="Times New Roman" w:hAnsi="Times New Roman" w:cs="Times New Roman"/>
          <w:b/>
          <w:bCs/>
          <w:iCs/>
          <w:color w:val="auto"/>
          <w:sz w:val="14"/>
          <w:szCs w:val="14"/>
        </w:rPr>
      </w:pPr>
      <w:r w:rsidRPr="00125D51">
        <w:rPr>
          <w:rFonts w:ascii="Times New Roman" w:hAnsi="Times New Roman" w:cs="Times New Roman"/>
          <w:noProof/>
          <w:color w:val="00B0F0"/>
        </w:rPr>
        <w:drawing>
          <wp:anchor distT="0" distB="0" distL="114300" distR="114300" simplePos="0" relativeHeight="251658243" behindDoc="0" locked="0" layoutInCell="1" allowOverlap="1" wp14:anchorId="7F72A65C" wp14:editId="675E0B29">
            <wp:simplePos x="0" y="0"/>
            <wp:positionH relativeFrom="margin">
              <wp:align>center</wp:align>
            </wp:positionH>
            <wp:positionV relativeFrom="paragraph">
              <wp:posOffset>-1148964</wp:posOffset>
            </wp:positionV>
            <wp:extent cx="7070078" cy="1645920"/>
            <wp:effectExtent l="0" t="0" r="0" b="0"/>
            <wp:wrapNone/>
            <wp:docPr id="83918935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9357" name="Picture 7" descr="A close 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0078"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5117A" w14:textId="534E0F2E" w:rsidR="00125D51" w:rsidRPr="00125D51" w:rsidRDefault="00125D51" w:rsidP="00125D51">
      <w:pPr>
        <w:rPr>
          <w:rFonts w:ascii="Times New Roman" w:hAnsi="Times New Roman" w:cs="Times New Roman"/>
          <w:color w:val="00B0F0"/>
        </w:rPr>
      </w:pPr>
    </w:p>
    <w:tbl>
      <w:tblPr>
        <w:tblStyle w:val="GridTable7Colorful-Accent1"/>
        <w:tblpPr w:leftFromText="180" w:rightFromText="180" w:vertAnchor="page" w:horzAnchor="margin" w:tblpXSpec="center" w:tblpY="1766"/>
        <w:tblW w:w="5204" w:type="pct"/>
        <w:tblLook w:val="0420" w:firstRow="1" w:lastRow="0" w:firstColumn="0" w:lastColumn="0" w:noHBand="0" w:noVBand="1"/>
        <w:tblCaption w:val="Layout table"/>
      </w:tblPr>
      <w:tblGrid>
        <w:gridCol w:w="2206"/>
        <w:gridCol w:w="2305"/>
        <w:gridCol w:w="2305"/>
        <w:gridCol w:w="2213"/>
        <w:gridCol w:w="2212"/>
      </w:tblGrid>
      <w:tr w:rsidR="00035960" w:rsidRPr="005403B2" w14:paraId="121D38C0" w14:textId="77777777" w:rsidTr="00035960">
        <w:trPr>
          <w:cnfStyle w:val="100000000000" w:firstRow="1" w:lastRow="0" w:firstColumn="0" w:lastColumn="0" w:oddVBand="0" w:evenVBand="0" w:oddHBand="0" w:evenHBand="0" w:firstRowFirstColumn="0" w:firstRowLastColumn="0" w:lastRowFirstColumn="0" w:lastRowLastColumn="0"/>
          <w:trHeight w:val="292"/>
        </w:trPr>
        <w:tc>
          <w:tcPr>
            <w:tcW w:w="981" w:type="pct"/>
            <w:tcBorders>
              <w:bottom w:val="single" w:sz="4" w:space="0" w:color="FDA147" w:themeColor="accent5" w:themeTint="99"/>
            </w:tcBorders>
            <w:shd w:val="clear" w:color="auto" w:fill="C76402" w:themeFill="accent5"/>
          </w:tcPr>
          <w:p w14:paraId="47598F11" w14:textId="77777777" w:rsidR="00035960" w:rsidRPr="00125D51" w:rsidRDefault="00035960" w:rsidP="00035960">
            <w:pPr>
              <w:pStyle w:val="NoSpacing"/>
              <w:jc w:val="center"/>
              <w:rPr>
                <w:color w:val="auto"/>
                <w:sz w:val="28"/>
                <w:szCs w:val="24"/>
              </w:rPr>
            </w:pPr>
            <w:r w:rsidRPr="00125D51">
              <w:rPr>
                <w:color w:val="auto"/>
                <w:sz w:val="28"/>
                <w:szCs w:val="24"/>
              </w:rPr>
              <w:t>Monday</w:t>
            </w:r>
          </w:p>
        </w:tc>
        <w:tc>
          <w:tcPr>
            <w:tcW w:w="1025" w:type="pct"/>
            <w:tcBorders>
              <w:bottom w:val="single" w:sz="4" w:space="0" w:color="FDA147" w:themeColor="accent5" w:themeTint="99"/>
            </w:tcBorders>
            <w:shd w:val="clear" w:color="auto" w:fill="C76402" w:themeFill="accent5"/>
          </w:tcPr>
          <w:p w14:paraId="51D24A8E" w14:textId="77777777" w:rsidR="00035960" w:rsidRPr="00125D51" w:rsidRDefault="00000000" w:rsidP="00035960">
            <w:pPr>
              <w:pStyle w:val="Days"/>
              <w:rPr>
                <w:b/>
                <w:color w:val="auto"/>
                <w:sz w:val="28"/>
              </w:rPr>
            </w:pPr>
            <w:sdt>
              <w:sdtPr>
                <w:rPr>
                  <w:color w:val="auto"/>
                  <w:sz w:val="28"/>
                </w:rPr>
                <w:id w:val="1049036045"/>
                <w:placeholder>
                  <w:docPart w:val="69F0B87EFF1D4A4FAE12BE6A576EC189"/>
                </w:placeholder>
                <w:temporary/>
                <w:showingPlcHdr/>
                <w15:appearance w15:val="hidden"/>
              </w:sdtPr>
              <w:sdtContent>
                <w:r w:rsidR="00035960" w:rsidRPr="00125D51">
                  <w:rPr>
                    <w:b/>
                    <w:color w:val="auto"/>
                    <w:sz w:val="28"/>
                  </w:rPr>
                  <w:t>Tuesday</w:t>
                </w:r>
              </w:sdtContent>
            </w:sdt>
          </w:p>
        </w:tc>
        <w:tc>
          <w:tcPr>
            <w:tcW w:w="1025" w:type="pct"/>
            <w:tcBorders>
              <w:bottom w:val="single" w:sz="4" w:space="0" w:color="FDA147" w:themeColor="accent5" w:themeTint="99"/>
            </w:tcBorders>
            <w:shd w:val="clear" w:color="auto" w:fill="C76402" w:themeFill="accent5"/>
          </w:tcPr>
          <w:p w14:paraId="0B82F917" w14:textId="77777777" w:rsidR="00035960" w:rsidRPr="00125D51" w:rsidRDefault="00000000" w:rsidP="00035960">
            <w:pPr>
              <w:pStyle w:val="Days"/>
              <w:rPr>
                <w:b/>
                <w:color w:val="auto"/>
                <w:sz w:val="28"/>
              </w:rPr>
            </w:pPr>
            <w:sdt>
              <w:sdtPr>
                <w:rPr>
                  <w:color w:val="auto"/>
                  <w:sz w:val="28"/>
                </w:rPr>
                <w:id w:val="513506771"/>
                <w:placeholder>
                  <w:docPart w:val="6522646164C44D639351025C1B35C604"/>
                </w:placeholder>
                <w:temporary/>
                <w:showingPlcHdr/>
                <w15:appearance w15:val="hidden"/>
              </w:sdtPr>
              <w:sdtContent>
                <w:r w:rsidR="00035960" w:rsidRPr="00125D51">
                  <w:rPr>
                    <w:b/>
                    <w:color w:val="auto"/>
                    <w:sz w:val="28"/>
                  </w:rPr>
                  <w:t>Wednesday</w:t>
                </w:r>
              </w:sdtContent>
            </w:sdt>
          </w:p>
        </w:tc>
        <w:tc>
          <w:tcPr>
            <w:tcW w:w="984" w:type="pct"/>
            <w:tcBorders>
              <w:bottom w:val="single" w:sz="4" w:space="0" w:color="FDA147" w:themeColor="accent5" w:themeTint="99"/>
            </w:tcBorders>
            <w:shd w:val="clear" w:color="auto" w:fill="C76402" w:themeFill="accent5"/>
          </w:tcPr>
          <w:p w14:paraId="3A9A901E" w14:textId="77777777" w:rsidR="00035960" w:rsidRPr="00125D51" w:rsidRDefault="00035960" w:rsidP="00035960">
            <w:pPr>
              <w:pStyle w:val="Days"/>
              <w:rPr>
                <w:b/>
                <w:color w:val="auto"/>
                <w:sz w:val="28"/>
              </w:rPr>
            </w:pPr>
            <w:r w:rsidRPr="00B56881">
              <w:rPr>
                <w:rFonts w:ascii="Times New Roman" w:hAnsi="Times New Roman" w:cs="Times New Roman"/>
                <w:noProof/>
                <w:color w:val="00B0F0"/>
              </w:rPr>
              <mc:AlternateContent>
                <mc:Choice Requires="wps">
                  <w:drawing>
                    <wp:anchor distT="45720" distB="45720" distL="114300" distR="114300" simplePos="0" relativeHeight="251660312" behindDoc="1" locked="0" layoutInCell="1" allowOverlap="1" wp14:anchorId="68EEE630" wp14:editId="3001A411">
                      <wp:simplePos x="0" y="0"/>
                      <wp:positionH relativeFrom="margin">
                        <wp:posOffset>-4602585</wp:posOffset>
                      </wp:positionH>
                      <wp:positionV relativeFrom="paragraph">
                        <wp:posOffset>-210294</wp:posOffset>
                      </wp:positionV>
                      <wp:extent cx="7556500" cy="1404620"/>
                      <wp:effectExtent l="0" t="0" r="6350" b="0"/>
                      <wp:wrapNone/>
                      <wp:docPr id="1570085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404620"/>
                              </a:xfrm>
                              <a:prstGeom prst="rect">
                                <a:avLst/>
                              </a:prstGeom>
                              <a:solidFill>
                                <a:srgbClr val="FFFFFF"/>
                              </a:solidFill>
                              <a:ln w="9525">
                                <a:noFill/>
                                <a:miter lim="800000"/>
                                <a:headEnd/>
                                <a:tailEnd/>
                              </a:ln>
                            </wps:spPr>
                            <wps:txbx>
                              <w:txbxContent>
                                <w:p w14:paraId="2A137418" w14:textId="77777777" w:rsidR="00035960" w:rsidRPr="00DD1C7A" w:rsidRDefault="00035960" w:rsidP="00035960">
                                  <w:pPr>
                                    <w:jc w:val="center"/>
                                    <w:rPr>
                                      <w:sz w:val="16"/>
                                      <w:szCs w:val="16"/>
                                    </w:rPr>
                                  </w:pPr>
                                  <w:r w:rsidRPr="00DD1C7A">
                                    <w:rPr>
                                      <w:rFonts w:ascii="Times New Roman" w:hAnsi="Times New Roman" w:cs="Times New Roman"/>
                                      <w:iCs/>
                                      <w:color w:val="auto"/>
                                      <w:sz w:val="16"/>
                                      <w:szCs w:val="16"/>
                                    </w:rPr>
                                    <w:t>Menu is subject to change and a variety of low fat or skim milk is offered daily, condiments offered daily, fruit &amp; vegetable juices are 100% juice, grains are whole grain</w:t>
                                  </w:r>
                                  <w:r>
                                    <w:rPr>
                                      <w:rFonts w:ascii="Times New Roman" w:hAnsi="Times New Roman" w:cs="Times New Roman"/>
                                      <w:iCs/>
                                      <w:color w:val="auto"/>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EE630" id="_x0000_t202" coordsize="21600,21600" o:spt="202" path="m,l,21600r21600,l21600,xe">
                      <v:stroke joinstyle="miter"/>
                      <v:path gradientshapeok="t" o:connecttype="rect"/>
                    </v:shapetype>
                    <v:shape id="Text Box 2" o:spid="_x0000_s1026" type="#_x0000_t202" style="position:absolute;left:0;text-align:left;margin-left:-362.4pt;margin-top:-16.55pt;width:595pt;height:110.6pt;z-index:-251656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" stroked="f">
                      <v:textbox style="mso-fit-shape-to-text:t">
                        <w:txbxContent>
                          <w:p w14:paraId="2A137418" w14:textId="77777777" w:rsidR="00035960" w:rsidRPr="00DD1C7A" w:rsidRDefault="00035960" w:rsidP="00035960">
                            <w:pPr>
                              <w:jc w:val="center"/>
                              <w:rPr>
                                <w:sz w:val="16"/>
                                <w:szCs w:val="16"/>
                              </w:rPr>
                            </w:pPr>
                            <w:r w:rsidRPr="00DD1C7A">
                              <w:rPr>
                                <w:rFonts w:ascii="Times New Roman" w:hAnsi="Times New Roman" w:cs="Times New Roman"/>
                                <w:iCs/>
                                <w:color w:val="auto"/>
                                <w:sz w:val="16"/>
                                <w:szCs w:val="16"/>
                              </w:rPr>
                              <w:t>Menu is subject to change and a variety of low fat or skim milk is offered daily, condiments offered daily, fruit &amp; vegetable juices are 100% juice, grains are whole grain</w:t>
                            </w:r>
                            <w:r>
                              <w:rPr>
                                <w:rFonts w:ascii="Times New Roman" w:hAnsi="Times New Roman" w:cs="Times New Roman"/>
                                <w:iCs/>
                                <w:color w:val="auto"/>
                                <w:sz w:val="16"/>
                                <w:szCs w:val="16"/>
                              </w:rPr>
                              <w:t>.</w:t>
                            </w:r>
                          </w:p>
                        </w:txbxContent>
                      </v:textbox>
                      <w10:wrap anchorx="margin"/>
                    </v:shape>
                  </w:pict>
                </mc:Fallback>
              </mc:AlternateContent>
            </w:r>
            <w:sdt>
              <w:sdtPr>
                <w:rPr>
                  <w:color w:val="auto"/>
                  <w:sz w:val="28"/>
                </w:rPr>
                <w:id w:val="1506241252"/>
                <w:placeholder>
                  <w:docPart w:val="6B11A52E9ADB40B793B0F4F83C9CC030"/>
                </w:placeholder>
                <w:temporary/>
                <w:showingPlcHdr/>
                <w15:appearance w15:val="hidden"/>
              </w:sdtPr>
              <w:sdtContent>
                <w:r w:rsidRPr="00125D51">
                  <w:rPr>
                    <w:b/>
                    <w:color w:val="auto"/>
                    <w:sz w:val="28"/>
                  </w:rPr>
                  <w:t>Thursday</w:t>
                </w:r>
              </w:sdtContent>
            </w:sdt>
          </w:p>
        </w:tc>
        <w:tc>
          <w:tcPr>
            <w:tcW w:w="984" w:type="pct"/>
            <w:tcBorders>
              <w:bottom w:val="single" w:sz="4" w:space="0" w:color="FDA147" w:themeColor="accent5" w:themeTint="99"/>
            </w:tcBorders>
            <w:shd w:val="clear" w:color="auto" w:fill="C76402" w:themeFill="accent5"/>
          </w:tcPr>
          <w:p w14:paraId="5697A18B" w14:textId="77777777" w:rsidR="00035960" w:rsidRPr="00125D51" w:rsidRDefault="00000000" w:rsidP="00035960">
            <w:pPr>
              <w:pStyle w:val="Days"/>
              <w:rPr>
                <w:b/>
                <w:color w:val="auto"/>
                <w:sz w:val="28"/>
              </w:rPr>
            </w:pPr>
            <w:sdt>
              <w:sdtPr>
                <w:rPr>
                  <w:color w:val="auto"/>
                  <w:sz w:val="28"/>
                </w:rPr>
                <w:id w:val="366961532"/>
                <w:placeholder>
                  <w:docPart w:val="211CDE9098BC41C5B225AD3E7FCD2B46"/>
                </w:placeholder>
                <w:temporary/>
                <w:showingPlcHdr/>
                <w15:appearance w15:val="hidden"/>
              </w:sdtPr>
              <w:sdtContent>
                <w:r w:rsidR="00035960" w:rsidRPr="00125D51">
                  <w:rPr>
                    <w:b/>
                    <w:color w:val="auto"/>
                    <w:sz w:val="28"/>
                  </w:rPr>
                  <w:t>Friday</w:t>
                </w:r>
              </w:sdtContent>
            </w:sdt>
          </w:p>
        </w:tc>
      </w:tr>
      <w:tr w:rsidR="00035960" w:rsidRPr="00452730" w14:paraId="54CBF378" w14:textId="77777777" w:rsidTr="00035960">
        <w:trPr>
          <w:cnfStyle w:val="000000100000" w:firstRow="0" w:lastRow="0" w:firstColumn="0" w:lastColumn="0" w:oddVBand="0" w:evenVBand="0" w:oddHBand="1" w:evenHBand="0" w:firstRowFirstColumn="0" w:firstRowLastColumn="0" w:lastRowFirstColumn="0" w:lastRowLastColumn="0"/>
          <w:trHeight w:val="1101"/>
        </w:trPr>
        <w:tc>
          <w:tcPr>
            <w:tcW w:w="981"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0616DCC5"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30</w:t>
            </w:r>
          </w:p>
          <w:p w14:paraId="36201BD4" w14:textId="77777777" w:rsidR="00035960" w:rsidRPr="00A61556" w:rsidRDefault="00035960" w:rsidP="00035960">
            <w:pPr>
              <w:pStyle w:val="Dates"/>
              <w:spacing w:before="0"/>
              <w:contextualSpacing/>
              <w:jc w:val="left"/>
              <w:rPr>
                <w:rFonts w:ascii="Times New Roman" w:hAnsi="Times New Roman" w:cs="Times New Roman"/>
                <w:color w:val="CC6600"/>
              </w:rPr>
            </w:pPr>
            <w:r w:rsidRPr="00A61556">
              <w:rPr>
                <w:rFonts w:ascii="Times New Roman" w:hAnsi="Times New Roman" w:cs="Times New Roman"/>
                <w:b/>
                <w:bCs/>
                <w:color w:val="C76402" w:themeColor="accent5"/>
              </w:rPr>
              <w:t xml:space="preserve">312 </w:t>
            </w:r>
            <w:r>
              <w:rPr>
                <w:rFonts w:ascii="Times New Roman" w:hAnsi="Times New Roman" w:cs="Times New Roman"/>
                <w:color w:val="C76402" w:themeColor="accent5"/>
              </w:rPr>
              <w:t>Fruit Loops Pouch</w:t>
            </w:r>
          </w:p>
          <w:p w14:paraId="08D85894" w14:textId="77777777" w:rsidR="00035960" w:rsidRPr="00296FA8" w:rsidRDefault="00035960" w:rsidP="00035960">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6ECAE0F5"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315 </w:t>
            </w:r>
            <w:r w:rsidRPr="00A61556">
              <w:rPr>
                <w:rFonts w:ascii="Times New Roman" w:hAnsi="Times New Roman" w:cs="Times New Roman"/>
                <w:color w:val="C76402" w:themeColor="accent5"/>
              </w:rPr>
              <w:t xml:space="preserve">Apple Cinnamon </w:t>
            </w:r>
          </w:p>
          <w:p w14:paraId="782503DF"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Texas Toast </w:t>
            </w:r>
            <w:r w:rsidRPr="00A61556">
              <w:rPr>
                <w:rFonts w:ascii="Times New Roman" w:hAnsi="Times New Roman" w:cs="Times New Roman"/>
                <w:b/>
                <w:bCs/>
                <w:color w:val="C76402" w:themeColor="accent5"/>
              </w:rPr>
              <w:t xml:space="preserve">  </w:t>
            </w:r>
          </w:p>
          <w:p w14:paraId="3F127F5E"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43AD0EA4"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61178D15"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748</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Grape</w:t>
            </w:r>
            <w:r w:rsidRPr="00296FA8">
              <w:rPr>
                <w:rFonts w:ascii="Times New Roman" w:hAnsi="Times New Roman" w:cs="Times New Roman"/>
                <w:color w:val="C00000"/>
                <w:sz w:val="16"/>
                <w:szCs w:val="16"/>
              </w:rPr>
              <w:t xml:space="preserve"> Juice  </w:t>
            </w:r>
          </w:p>
          <w:p w14:paraId="5F8C40DC"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sidRPr="0033113D">
              <w:rPr>
                <w:rFonts w:ascii="Times New Roman" w:hAnsi="Times New Roman" w:cs="Times New Roman"/>
                <w:b/>
                <w:bCs/>
                <w:color w:val="CC00CC"/>
                <w:sz w:val="16"/>
                <w:szCs w:val="16"/>
              </w:rPr>
              <w:t xml:space="preserve">341 </w:t>
            </w:r>
            <w:r w:rsidRPr="0033113D">
              <w:rPr>
                <w:rFonts w:ascii="Times New Roman" w:hAnsi="Times New Roman" w:cs="Times New Roman"/>
                <w:color w:val="CC00CC"/>
                <w:sz w:val="16"/>
                <w:szCs w:val="16"/>
              </w:rPr>
              <w:t xml:space="preserve">Honey Bunches of </w:t>
            </w:r>
          </w:p>
          <w:p w14:paraId="22A116C9"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w:t>
            </w:r>
            <w:r w:rsidRPr="0033113D">
              <w:rPr>
                <w:rFonts w:ascii="Times New Roman" w:hAnsi="Times New Roman" w:cs="Times New Roman"/>
                <w:color w:val="CC00CC"/>
                <w:sz w:val="16"/>
                <w:szCs w:val="16"/>
              </w:rPr>
              <w:t xml:space="preserve">Oats Cereal   </w:t>
            </w:r>
          </w:p>
          <w:p w14:paraId="18F3CED9"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5C532CA7" w14:textId="77777777" w:rsidR="00035960" w:rsidRPr="0084428E" w:rsidRDefault="00035960" w:rsidP="00035960">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Bar BK Kit </w:t>
            </w:r>
            <w:r w:rsidRPr="00452730">
              <w:rPr>
                <w:rFonts w:ascii="Aldhabi" w:hAnsi="Aldhabi" w:cs="Aldhabi" w:hint="cs"/>
                <w:b/>
                <w:color w:val="FF6600"/>
                <w:sz w:val="12"/>
                <w:szCs w:val="12"/>
              </w:rPr>
              <w:fldChar w:fldCharType="begin"/>
            </w:r>
            <w:r w:rsidRPr="00452730">
              <w:rPr>
                <w:rFonts w:ascii="Aldhabi" w:hAnsi="Aldhabi" w:cs="Aldhabi" w:hint="cs"/>
                <w:b/>
                <w:color w:val="FF6600"/>
                <w:sz w:val="12"/>
                <w:szCs w:val="12"/>
              </w:rPr>
              <w:instrText xml:space="preserve"> IF </w:instrText>
            </w:r>
            <w:r w:rsidRPr="00452730">
              <w:rPr>
                <w:rFonts w:ascii="Aldhabi" w:hAnsi="Aldhabi" w:cs="Aldhabi" w:hint="cs"/>
                <w:b/>
                <w:color w:val="FF6600"/>
                <w:sz w:val="12"/>
                <w:szCs w:val="12"/>
              </w:rPr>
              <w:fldChar w:fldCharType="begin"/>
            </w:r>
            <w:r w:rsidRPr="00452730">
              <w:rPr>
                <w:rFonts w:ascii="Aldhabi" w:hAnsi="Aldhabi" w:cs="Aldhabi" w:hint="cs"/>
                <w:b/>
                <w:color w:val="FF6600"/>
                <w:sz w:val="12"/>
                <w:szCs w:val="12"/>
              </w:rPr>
              <w:instrText xml:space="preserve"> DocVariable MonthStart \@ dddd </w:instrText>
            </w:r>
            <w:r w:rsidRPr="00452730">
              <w:rPr>
                <w:rFonts w:ascii="Aldhabi" w:hAnsi="Aldhabi" w:cs="Aldhabi" w:hint="cs"/>
                <w:b/>
                <w:color w:val="FF6600"/>
                <w:sz w:val="12"/>
                <w:szCs w:val="12"/>
              </w:rPr>
              <w:fldChar w:fldCharType="separate"/>
            </w:r>
            <w:r w:rsidRPr="00452730">
              <w:rPr>
                <w:rFonts w:ascii="Aldhabi" w:hAnsi="Aldhabi" w:cs="Aldhabi" w:hint="cs"/>
                <w:b/>
                <w:color w:val="FF6600"/>
                <w:sz w:val="12"/>
                <w:szCs w:val="12"/>
              </w:rPr>
              <w:instrText>Wednesday</w:instrText>
            </w:r>
            <w:r w:rsidRPr="00452730">
              <w:rPr>
                <w:rFonts w:ascii="Aldhabi" w:hAnsi="Aldhabi" w:cs="Aldhabi" w:hint="cs"/>
                <w:b/>
                <w:color w:val="FF6600"/>
                <w:sz w:val="12"/>
                <w:szCs w:val="12"/>
              </w:rPr>
              <w:fldChar w:fldCharType="end"/>
            </w:r>
            <w:r w:rsidRPr="00452730">
              <w:rPr>
                <w:rFonts w:ascii="Aldhabi" w:hAnsi="Aldhabi" w:cs="Aldhabi" w:hint="cs"/>
                <w:b/>
                <w:color w:val="FF6600"/>
                <w:sz w:val="12"/>
                <w:szCs w:val="12"/>
              </w:rPr>
              <w:instrText xml:space="preserve"> = "Monday" 1 ""</w:instrText>
            </w:r>
            <w:r w:rsidRPr="00452730">
              <w:rPr>
                <w:rFonts w:ascii="Aldhabi" w:hAnsi="Aldhabi" w:cs="Aldhabi" w:hint="cs"/>
                <w:b/>
                <w:color w:val="FF6600"/>
                <w:sz w:val="12"/>
                <w:szCs w:val="12"/>
              </w:rPr>
              <w:fldChar w:fldCharType="end"/>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7DE4E9FE"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1</w:t>
            </w:r>
          </w:p>
          <w:p w14:paraId="51F1A19E"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328 </w:t>
            </w:r>
            <w:r w:rsidRPr="00A61556">
              <w:rPr>
                <w:rFonts w:ascii="Times New Roman" w:hAnsi="Times New Roman" w:cs="Times New Roman"/>
                <w:color w:val="C76402" w:themeColor="accent5"/>
              </w:rPr>
              <w:t>Chocolate Chip Muffin</w:t>
            </w:r>
          </w:p>
          <w:p w14:paraId="3DD21D6A" w14:textId="77777777" w:rsidR="00035960" w:rsidRPr="00296FA8" w:rsidRDefault="00035960" w:rsidP="00035960">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40BF3E61"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sidRPr="00A61556">
              <w:rPr>
                <w:rFonts w:ascii="Times New Roman" w:hAnsi="Times New Roman" w:cs="Times New Roman"/>
                <w:b/>
                <w:bCs/>
                <w:color w:val="C76402" w:themeColor="accent5"/>
              </w:rPr>
              <w:t xml:space="preserve">367 </w:t>
            </w:r>
            <w:r w:rsidRPr="00A61556">
              <w:rPr>
                <w:rFonts w:ascii="Times New Roman" w:hAnsi="Times New Roman" w:cs="Times New Roman"/>
                <w:color w:val="C76402" w:themeColor="accent5"/>
              </w:rPr>
              <w:t xml:space="preserve">Cinnamon Raisin Bagel </w:t>
            </w:r>
            <w:r w:rsidRPr="00A61556">
              <w:rPr>
                <w:rFonts w:ascii="Times New Roman" w:hAnsi="Times New Roman" w:cs="Times New Roman"/>
                <w:b/>
                <w:bCs/>
                <w:color w:val="C76402" w:themeColor="accent5"/>
              </w:rPr>
              <w:t xml:space="preserve"> </w:t>
            </w:r>
          </w:p>
          <w:p w14:paraId="03C8E509"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4D073CEC"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29B8FB7C"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38947E0B"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648</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Strawberry Gel Cup </w:t>
            </w:r>
            <w:r w:rsidRPr="00296FA8">
              <w:rPr>
                <w:rFonts w:ascii="Times New Roman" w:hAnsi="Times New Roman" w:cs="Times New Roman"/>
                <w:color w:val="C00000"/>
                <w:sz w:val="16"/>
                <w:szCs w:val="16"/>
              </w:rPr>
              <w:t xml:space="preserve">  </w:t>
            </w:r>
          </w:p>
          <w:p w14:paraId="33B4361A"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749</w:t>
            </w:r>
            <w:r w:rsidRPr="00296FA8">
              <w:rPr>
                <w:rFonts w:ascii="Times New Roman" w:hAnsi="Times New Roman" w:cs="Times New Roman"/>
                <w:b/>
                <w:bCs/>
                <w:color w:val="C00000"/>
                <w:sz w:val="16"/>
                <w:szCs w:val="16"/>
              </w:rPr>
              <w:t xml:space="preserve"> </w:t>
            </w:r>
            <w:r w:rsidRPr="00296FA8">
              <w:rPr>
                <w:rFonts w:ascii="Times New Roman" w:hAnsi="Times New Roman" w:cs="Times New Roman"/>
                <w:color w:val="C00000"/>
                <w:sz w:val="16"/>
                <w:szCs w:val="16"/>
              </w:rPr>
              <w:t xml:space="preserve">Apple Juice  </w:t>
            </w:r>
          </w:p>
          <w:p w14:paraId="238C4F93"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sidRPr="00296FA8">
              <w:rPr>
                <w:rFonts w:ascii="Times New Roman" w:hAnsi="Times New Roman" w:cs="Times New Roman"/>
                <w:b/>
                <w:bCs/>
                <w:color w:val="CC00CC"/>
                <w:sz w:val="16"/>
                <w:szCs w:val="16"/>
              </w:rPr>
              <w:t xml:space="preserve">332 </w:t>
            </w:r>
            <w:r w:rsidRPr="00296FA8">
              <w:rPr>
                <w:rFonts w:ascii="Times New Roman" w:hAnsi="Times New Roman" w:cs="Times New Roman"/>
                <w:color w:val="CC00CC"/>
                <w:sz w:val="16"/>
                <w:szCs w:val="16"/>
              </w:rPr>
              <w:t xml:space="preserve">Apple Cinnamon </w:t>
            </w:r>
          </w:p>
          <w:p w14:paraId="58D582DB"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w:t>
            </w:r>
            <w:r w:rsidRPr="00296FA8">
              <w:rPr>
                <w:rFonts w:ascii="Times New Roman" w:hAnsi="Times New Roman" w:cs="Times New Roman"/>
                <w:color w:val="CC00CC"/>
                <w:sz w:val="16"/>
                <w:szCs w:val="16"/>
              </w:rPr>
              <w:t xml:space="preserve">Muffin </w:t>
            </w:r>
          </w:p>
          <w:p w14:paraId="1209FE34"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2469C0EC" w14:textId="77777777" w:rsidR="00035960" w:rsidRPr="00A61556" w:rsidRDefault="00035960" w:rsidP="00035960">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Bar BK Kit </w: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081AE1C6"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2</w:t>
            </w:r>
          </w:p>
          <w:p w14:paraId="0A5419B6"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329 </w:t>
            </w:r>
            <w:r w:rsidRPr="00A61556">
              <w:rPr>
                <w:rFonts w:ascii="Times New Roman" w:hAnsi="Times New Roman" w:cs="Times New Roman"/>
                <w:color w:val="C76402" w:themeColor="accent5"/>
              </w:rPr>
              <w:t xml:space="preserve">Honey Cheerios Cereal   </w:t>
            </w:r>
          </w:p>
          <w:p w14:paraId="576B181C" w14:textId="77777777" w:rsidR="00035960" w:rsidRPr="00296FA8" w:rsidRDefault="00035960" w:rsidP="00035960">
            <w:pPr>
              <w:pStyle w:val="Dates"/>
              <w:spacing w:before="0"/>
              <w:contextualSpacing/>
              <w:jc w:val="left"/>
              <w:rPr>
                <w:rFonts w:ascii="Times New Roman" w:hAnsi="Times New Roman" w:cs="Times New Roman"/>
                <w:color w:val="CC6600"/>
                <w:sz w:val="12"/>
                <w:szCs w:val="12"/>
              </w:rPr>
            </w:pPr>
            <w:r w:rsidRPr="00296FA8">
              <w:rPr>
                <w:rFonts w:ascii="Times New Roman" w:hAnsi="Times New Roman" w:cs="Times New Roman"/>
                <w:color w:val="auto"/>
                <w:sz w:val="14"/>
                <w:szCs w:val="14"/>
              </w:rPr>
              <w:t>OR</w:t>
            </w:r>
          </w:p>
          <w:p w14:paraId="4288BE77"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sidRPr="00A61556">
              <w:rPr>
                <w:rFonts w:ascii="Times New Roman" w:hAnsi="Times New Roman" w:cs="Times New Roman"/>
                <w:b/>
                <w:bCs/>
                <w:color w:val="C76402" w:themeColor="accent5"/>
              </w:rPr>
              <w:t xml:space="preserve">307 </w:t>
            </w:r>
            <w:r w:rsidRPr="00A61556">
              <w:rPr>
                <w:rFonts w:ascii="Times New Roman" w:hAnsi="Times New Roman" w:cs="Times New Roman"/>
                <w:color w:val="C76402" w:themeColor="accent5"/>
              </w:rPr>
              <w:t xml:space="preserve">Cherry Frudel    </w:t>
            </w:r>
          </w:p>
          <w:p w14:paraId="12FFC256"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78CF0E51"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3A6538A8"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583B48FD"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750</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Apple </w:t>
            </w:r>
            <w:r w:rsidRPr="00296FA8">
              <w:rPr>
                <w:rFonts w:ascii="Times New Roman" w:hAnsi="Times New Roman" w:cs="Times New Roman"/>
                <w:color w:val="C00000"/>
                <w:sz w:val="16"/>
                <w:szCs w:val="16"/>
              </w:rPr>
              <w:t xml:space="preserve">Juice </w:t>
            </w:r>
          </w:p>
          <w:p w14:paraId="756C0872"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688</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Orange Mango Applesauce </w:t>
            </w:r>
          </w:p>
          <w:p w14:paraId="4C8CE4E4"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368</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Wheat Bagel      </w:t>
            </w:r>
          </w:p>
          <w:p w14:paraId="5435D2D2"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2FE5B3E2" w14:textId="77777777" w:rsidR="00035960" w:rsidRPr="00452730" w:rsidRDefault="00035960" w:rsidP="00035960">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Bar BK Kit </w:t>
            </w:r>
          </w:p>
          <w:p w14:paraId="1A32A6AB" w14:textId="77777777" w:rsidR="00035960" w:rsidRPr="00452730" w:rsidRDefault="00035960" w:rsidP="00035960">
            <w:pPr>
              <w:pStyle w:val="Dates"/>
              <w:spacing w:before="0"/>
              <w:contextualSpacing/>
              <w:jc w:val="left"/>
              <w:rPr>
                <w:rFonts w:ascii="Aldhabi" w:hAnsi="Aldhabi" w:cs="Aldhabi"/>
                <w:color w:val="FF6600"/>
                <w:sz w:val="12"/>
                <w:szCs w:val="12"/>
              </w:rPr>
            </w:pP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24309F20"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3</w:t>
            </w:r>
          </w:p>
          <w:p w14:paraId="78556085"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317 </w:t>
            </w:r>
            <w:r w:rsidRPr="00A61556">
              <w:rPr>
                <w:rFonts w:ascii="Times New Roman" w:hAnsi="Times New Roman" w:cs="Times New Roman"/>
                <w:color w:val="C76402" w:themeColor="accent5"/>
              </w:rPr>
              <w:t xml:space="preserve">Confetti Mini </w:t>
            </w:r>
          </w:p>
          <w:p w14:paraId="7E64BC9B"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Pancakes </w:t>
            </w:r>
          </w:p>
          <w:p w14:paraId="79A494E5" w14:textId="77777777" w:rsidR="00035960" w:rsidRPr="00296FA8" w:rsidRDefault="00035960" w:rsidP="00035960">
            <w:pPr>
              <w:pStyle w:val="Dates"/>
              <w:spacing w:before="0"/>
              <w:contextualSpacing/>
              <w:jc w:val="left"/>
              <w:rPr>
                <w:rFonts w:ascii="Times New Roman" w:hAnsi="Times New Roman" w:cs="Times New Roman"/>
                <w:color w:val="CC6600"/>
                <w:sz w:val="12"/>
                <w:szCs w:val="12"/>
              </w:rPr>
            </w:pPr>
            <w:r w:rsidRPr="00296FA8">
              <w:rPr>
                <w:rFonts w:ascii="Times New Roman" w:hAnsi="Times New Roman" w:cs="Times New Roman"/>
                <w:color w:val="auto"/>
                <w:sz w:val="14"/>
                <w:szCs w:val="14"/>
              </w:rPr>
              <w:t>OR</w:t>
            </w:r>
          </w:p>
          <w:p w14:paraId="39F10882"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922 </w:t>
            </w:r>
            <w:r w:rsidRPr="00A61556">
              <w:rPr>
                <w:rFonts w:ascii="Times New Roman" w:hAnsi="Times New Roman" w:cs="Times New Roman"/>
                <w:color w:val="C76402" w:themeColor="accent5"/>
              </w:rPr>
              <w:t xml:space="preserve">Granola w/ Cinnamon &amp; </w:t>
            </w:r>
            <w:r w:rsidRPr="00A61556">
              <w:rPr>
                <w:rFonts w:ascii="Times New Roman" w:hAnsi="Times New Roman" w:cs="Times New Roman"/>
                <w:b/>
                <w:bCs/>
                <w:color w:val="C76402" w:themeColor="accent5"/>
              </w:rPr>
              <w:t xml:space="preserve">138 </w:t>
            </w:r>
            <w:r w:rsidRPr="00A61556">
              <w:rPr>
                <w:rFonts w:ascii="Times New Roman" w:hAnsi="Times New Roman" w:cs="Times New Roman"/>
                <w:color w:val="C76402" w:themeColor="accent5"/>
              </w:rPr>
              <w:t>Blueberry</w:t>
            </w:r>
            <w:r w:rsidRPr="00A61556">
              <w:rPr>
                <w:rFonts w:ascii="Times New Roman" w:hAnsi="Times New Roman" w:cs="Times New Roman"/>
                <w:b/>
                <w:bCs/>
                <w:color w:val="C76402" w:themeColor="accent5"/>
              </w:rPr>
              <w:t xml:space="preserve"> </w:t>
            </w:r>
            <w:r w:rsidRPr="00A61556">
              <w:rPr>
                <w:rFonts w:ascii="Times New Roman" w:hAnsi="Times New Roman" w:cs="Times New Roman"/>
                <w:color w:val="C76402" w:themeColor="accent5"/>
              </w:rPr>
              <w:t>Yogurt</w:t>
            </w:r>
          </w:p>
          <w:p w14:paraId="6EE02BAE"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28F8A4DA"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753 </w:t>
            </w:r>
            <w:r w:rsidRPr="00296FA8">
              <w:rPr>
                <w:rFonts w:ascii="Times New Roman" w:hAnsi="Times New Roman" w:cs="Times New Roman"/>
                <w:color w:val="C00000"/>
                <w:sz w:val="16"/>
                <w:szCs w:val="16"/>
              </w:rPr>
              <w:t xml:space="preserve">Orange Juice  </w:t>
            </w:r>
          </w:p>
          <w:p w14:paraId="65D915BC"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65</w:t>
            </w:r>
            <w:r>
              <w:rPr>
                <w:rFonts w:ascii="Times New Roman" w:hAnsi="Times New Roman" w:cs="Times New Roman"/>
                <w:b/>
                <w:color w:val="C00000"/>
                <w:sz w:val="16"/>
                <w:szCs w:val="16"/>
              </w:rPr>
              <w:t>9</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Watermelon </w:t>
            </w:r>
            <w:r w:rsidRPr="0033113D">
              <w:rPr>
                <w:rFonts w:ascii="Times New Roman" w:hAnsi="Times New Roman" w:cs="Times New Roman"/>
                <w:bCs/>
                <w:color w:val="C00000"/>
                <w:sz w:val="16"/>
                <w:szCs w:val="16"/>
              </w:rPr>
              <w:t xml:space="preserve">Craisins </w:t>
            </w:r>
          </w:p>
          <w:p w14:paraId="5423C5A1"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369</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Mini French Toast </w:t>
            </w:r>
          </w:p>
          <w:p w14:paraId="7B61A6BF"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Berry Blasts </w:t>
            </w:r>
            <w:r w:rsidRPr="00296FA8">
              <w:rPr>
                <w:rFonts w:ascii="Times New Roman" w:hAnsi="Times New Roman" w:cs="Times New Roman"/>
                <w:color w:val="CC00CC"/>
                <w:sz w:val="16"/>
                <w:szCs w:val="16"/>
              </w:rPr>
              <w:t xml:space="preserve">  </w:t>
            </w:r>
          </w:p>
          <w:p w14:paraId="6C46F7DA"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799F59CE" w14:textId="77777777" w:rsidR="00035960" w:rsidRPr="0084428E" w:rsidRDefault="00035960" w:rsidP="00035960">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Bar BK Kit </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71453E87"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4</w:t>
            </w:r>
          </w:p>
          <w:p w14:paraId="087CA347"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320 </w:t>
            </w:r>
            <w:r w:rsidRPr="00A61556">
              <w:rPr>
                <w:rFonts w:ascii="Times New Roman" w:hAnsi="Times New Roman" w:cs="Times New Roman"/>
                <w:color w:val="C76402" w:themeColor="accent5"/>
              </w:rPr>
              <w:t xml:space="preserve">Corn Muffin </w:t>
            </w:r>
          </w:p>
          <w:p w14:paraId="3090935D" w14:textId="77777777" w:rsidR="00035960" w:rsidRPr="00296FA8" w:rsidRDefault="00035960" w:rsidP="00035960">
            <w:pPr>
              <w:pStyle w:val="Dates"/>
              <w:spacing w:before="0"/>
              <w:contextualSpacing/>
              <w:jc w:val="left"/>
              <w:rPr>
                <w:rFonts w:ascii="Times New Roman" w:hAnsi="Times New Roman" w:cs="Times New Roman"/>
                <w:color w:val="CC6600"/>
                <w:sz w:val="12"/>
                <w:szCs w:val="12"/>
              </w:rPr>
            </w:pPr>
            <w:r w:rsidRPr="00296FA8">
              <w:rPr>
                <w:rFonts w:ascii="Times New Roman" w:hAnsi="Times New Roman" w:cs="Times New Roman"/>
                <w:color w:val="auto"/>
                <w:sz w:val="14"/>
                <w:szCs w:val="14"/>
              </w:rPr>
              <w:t>OR</w:t>
            </w:r>
          </w:p>
          <w:p w14:paraId="357235F2"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364 </w:t>
            </w:r>
            <w:r w:rsidRPr="00A61556">
              <w:rPr>
                <w:rFonts w:ascii="Times New Roman" w:hAnsi="Times New Roman" w:cs="Times New Roman"/>
                <w:color w:val="C76402" w:themeColor="accent5"/>
              </w:rPr>
              <w:t xml:space="preserve">Mini Cinni Pull-A-Part </w:t>
            </w:r>
          </w:p>
          <w:p w14:paraId="798C529D"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r>
              <w:rPr>
                <w:rFonts w:ascii="Times New Roman" w:hAnsi="Times New Roman" w:cs="Times New Roman"/>
                <w:color w:val="CC6600"/>
                <w:sz w:val="17"/>
                <w:szCs w:val="17"/>
              </w:rPr>
              <w:t xml:space="preserve">           </w:t>
            </w:r>
          </w:p>
          <w:p w14:paraId="174A38BD"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r>
              <w:rPr>
                <w:noProof/>
              </w:rPr>
              <w:drawing>
                <wp:anchor distT="0" distB="0" distL="114300" distR="114300" simplePos="0" relativeHeight="251661336" behindDoc="0" locked="0" layoutInCell="1" allowOverlap="1" wp14:anchorId="49FFF7D7" wp14:editId="7BD3E0DF">
                  <wp:simplePos x="0" y="0"/>
                  <wp:positionH relativeFrom="column">
                    <wp:posOffset>827983</wp:posOffset>
                  </wp:positionH>
                  <wp:positionV relativeFrom="paragraph">
                    <wp:posOffset>11660</wp:posOffset>
                  </wp:positionV>
                  <wp:extent cx="327765" cy="321496"/>
                  <wp:effectExtent l="38100" t="38100" r="53340" b="40640"/>
                  <wp:wrapNone/>
                  <wp:docPr id="1105143770" name="Picture 17" descr="Vector graphic of world smile day good for world smile day celebration  2819361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ctor graphic of world smile day good for world smile day celebration  28193619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2" t="9909" r="8922" b="7893"/>
                          <a:stretch/>
                        </pic:blipFill>
                        <pic:spPr bwMode="auto">
                          <a:xfrm rot="872634">
                            <a:off x="0" y="0"/>
                            <a:ext cx="327765" cy="321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6D20"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6EBA1C85"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74E5077C"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752</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Fruit Punch </w:t>
            </w:r>
            <w:r w:rsidRPr="00296FA8">
              <w:rPr>
                <w:rFonts w:ascii="Times New Roman" w:hAnsi="Times New Roman" w:cs="Times New Roman"/>
                <w:color w:val="C00000"/>
                <w:sz w:val="16"/>
                <w:szCs w:val="16"/>
              </w:rPr>
              <w:t xml:space="preserve">Juice  </w:t>
            </w:r>
          </w:p>
          <w:p w14:paraId="115D12EA"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sidRPr="00296FA8">
              <w:rPr>
                <w:rFonts w:ascii="Times New Roman" w:hAnsi="Times New Roman" w:cs="Times New Roman"/>
                <w:b/>
                <w:bCs/>
                <w:color w:val="CC00CC"/>
                <w:sz w:val="16"/>
                <w:szCs w:val="16"/>
              </w:rPr>
              <w:t xml:space="preserve">331 </w:t>
            </w:r>
            <w:r w:rsidRPr="00296FA8">
              <w:rPr>
                <w:rFonts w:ascii="Times New Roman" w:hAnsi="Times New Roman" w:cs="Times New Roman"/>
                <w:color w:val="CC00CC"/>
                <w:sz w:val="16"/>
                <w:szCs w:val="16"/>
              </w:rPr>
              <w:t xml:space="preserve">Corn Muffin  </w:t>
            </w:r>
          </w:p>
          <w:p w14:paraId="3AAB6004"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5B8F5E75" w14:textId="77777777" w:rsidR="00035960" w:rsidRPr="00452730" w:rsidRDefault="00035960" w:rsidP="00035960">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Bar BK Kit </w:t>
            </w:r>
          </w:p>
          <w:p w14:paraId="262782A6" w14:textId="77777777" w:rsidR="00035960" w:rsidRPr="00452730" w:rsidRDefault="00035960" w:rsidP="00035960">
            <w:pPr>
              <w:pStyle w:val="Dates"/>
              <w:spacing w:before="0"/>
              <w:contextualSpacing/>
              <w:jc w:val="left"/>
              <w:rPr>
                <w:rFonts w:ascii="Aldhabi" w:hAnsi="Aldhabi" w:cs="Aldhabi"/>
                <w:b/>
                <w:bCs/>
                <w:i/>
                <w:iCs/>
                <w:color w:val="FF6600"/>
                <w:sz w:val="12"/>
                <w:szCs w:val="12"/>
              </w:rPr>
            </w:pPr>
          </w:p>
        </w:tc>
      </w:tr>
      <w:tr w:rsidR="00035960" w:rsidRPr="00C01987" w14:paraId="4BDF4120" w14:textId="77777777" w:rsidTr="00035960">
        <w:trPr>
          <w:trHeight w:val="1254"/>
        </w:trPr>
        <w:tc>
          <w:tcPr>
            <w:tcW w:w="981"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2F482247"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7</w:t>
            </w:r>
          </w:p>
          <w:p w14:paraId="7D57D5E8"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334</w:t>
            </w:r>
            <w:r w:rsidRPr="00A61556">
              <w:rPr>
                <w:rFonts w:ascii="Times New Roman" w:hAnsi="Times New Roman" w:cs="Times New Roman"/>
                <w:color w:val="C76402" w:themeColor="accent5"/>
              </w:rPr>
              <w:t xml:space="preserve"> Cinnamon Toast </w:t>
            </w:r>
          </w:p>
          <w:p w14:paraId="2DB61680"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color w:val="C76402" w:themeColor="accent5"/>
              </w:rPr>
              <w:t xml:space="preserve">       Crunch Cereal </w:t>
            </w:r>
          </w:p>
          <w:p w14:paraId="3D89F1A9" w14:textId="77777777" w:rsidR="00035960" w:rsidRPr="00296FA8" w:rsidRDefault="00035960" w:rsidP="00035960">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OR</w:t>
            </w:r>
          </w:p>
          <w:p w14:paraId="7008ACF8"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137 </w:t>
            </w:r>
            <w:r w:rsidRPr="00A61556">
              <w:rPr>
                <w:rFonts w:ascii="Times New Roman" w:hAnsi="Times New Roman" w:cs="Times New Roman"/>
                <w:color w:val="C76402" w:themeColor="accent5"/>
              </w:rPr>
              <w:t>Peach Yogurt</w:t>
            </w:r>
            <w:r w:rsidRPr="00A61556">
              <w:rPr>
                <w:rFonts w:ascii="Times New Roman" w:hAnsi="Times New Roman" w:cs="Times New Roman"/>
                <w:b/>
                <w:bCs/>
                <w:color w:val="C76402" w:themeColor="accent5"/>
              </w:rPr>
              <w:t xml:space="preserve"> &amp; 922 </w:t>
            </w:r>
            <w:r w:rsidRPr="00A61556">
              <w:rPr>
                <w:rFonts w:ascii="Times New Roman" w:hAnsi="Times New Roman" w:cs="Times New Roman"/>
                <w:color w:val="C76402" w:themeColor="accent5"/>
              </w:rPr>
              <w:t xml:space="preserve">Granola w/ Cinnamon </w:t>
            </w:r>
          </w:p>
          <w:p w14:paraId="17E0985D"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750</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Apple </w:t>
            </w:r>
            <w:r w:rsidRPr="00296FA8">
              <w:rPr>
                <w:rFonts w:ascii="Times New Roman" w:hAnsi="Times New Roman" w:cs="Times New Roman"/>
                <w:color w:val="C00000"/>
                <w:sz w:val="16"/>
                <w:szCs w:val="16"/>
              </w:rPr>
              <w:t xml:space="preserve">Juice </w:t>
            </w:r>
          </w:p>
          <w:p w14:paraId="1E41DB6A"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5F8B2AC0"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327</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Maple Mini </w:t>
            </w:r>
          </w:p>
          <w:p w14:paraId="78F3FF42"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Waffles </w:t>
            </w:r>
            <w:r w:rsidRPr="00296FA8">
              <w:rPr>
                <w:rFonts w:ascii="Times New Roman" w:hAnsi="Times New Roman" w:cs="Times New Roman"/>
                <w:color w:val="CC00CC"/>
                <w:sz w:val="16"/>
                <w:szCs w:val="16"/>
              </w:rPr>
              <w:t xml:space="preserve"> </w:t>
            </w:r>
          </w:p>
          <w:p w14:paraId="43947C50" w14:textId="77777777" w:rsidR="00035960" w:rsidRDefault="00035960" w:rsidP="00035960">
            <w:pPr>
              <w:widowControl w:val="0"/>
              <w:contextualSpacing/>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3271F449" w14:textId="77777777" w:rsidR="00035960" w:rsidRPr="00C10AFD" w:rsidRDefault="00035960" w:rsidP="00035960">
            <w:pPr>
              <w:widowControl w:val="0"/>
              <w:contextualSpacing/>
              <w:rPr>
                <w:rFonts w:ascii="Times New Roman" w:hAnsi="Times New Roman" w:cs="Times New Roman"/>
                <w:b/>
                <w:sz w:val="14"/>
                <w:szCs w:val="14"/>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r>
              <w:rPr>
                <w:rFonts w:ascii="Times New Roman" w:hAnsi="Times New Roman" w:cs="Times New Roman"/>
                <w:b/>
                <w:bCs/>
                <w:noProof/>
                <w:color w:val="00682F"/>
                <w:sz w:val="15"/>
                <w:szCs w:val="15"/>
              </w:rPr>
              <mc:AlternateContent>
                <mc:Choice Requires="wps">
                  <w:drawing>
                    <wp:anchor distT="0" distB="0" distL="114300" distR="114300" simplePos="0" relativeHeight="251664408" behindDoc="0" locked="0" layoutInCell="1" allowOverlap="1" wp14:anchorId="0A66CF30" wp14:editId="252727CD">
                      <wp:simplePos x="0" y="0"/>
                      <wp:positionH relativeFrom="column">
                        <wp:posOffset>2543810</wp:posOffset>
                      </wp:positionH>
                      <wp:positionV relativeFrom="paragraph">
                        <wp:posOffset>1701165</wp:posOffset>
                      </wp:positionV>
                      <wp:extent cx="145415" cy="75565"/>
                      <wp:effectExtent l="0" t="0" r="26035" b="19685"/>
                      <wp:wrapNone/>
                      <wp:docPr id="367431339"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51CB778" id="Straight Connector 26" o:spid="_x0000_s1026" style="position:absolute;z-index:251664408;visibility:visible;mso-wrap-style:square;mso-wrap-distance-left:9pt;mso-wrap-distance-top:0;mso-wrap-distance-right:9pt;mso-wrap-distance-bottom:0;mso-position-horizontal:absolute;mso-position-horizontal-relative:text;mso-position-vertical:absolute;mso-position-vertical-relative:text" from="200.3pt,133.95pt" to="211.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69528" behindDoc="0" locked="0" layoutInCell="1" allowOverlap="1" wp14:anchorId="6A2EA243" wp14:editId="1A13C66C">
                      <wp:simplePos x="0" y="0"/>
                      <wp:positionH relativeFrom="column">
                        <wp:posOffset>3766185</wp:posOffset>
                      </wp:positionH>
                      <wp:positionV relativeFrom="paragraph">
                        <wp:posOffset>1663700</wp:posOffset>
                      </wp:positionV>
                      <wp:extent cx="145415" cy="95250"/>
                      <wp:effectExtent l="0" t="0" r="26035" b="19050"/>
                      <wp:wrapNone/>
                      <wp:docPr id="1212681508"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FFB8B" id="Straight Connector 18" o:spid="_x0000_s1026" style="position:absolute;flip:y;z-index:251669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1pt" to="30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7480" behindDoc="0" locked="0" layoutInCell="1" allowOverlap="1" wp14:anchorId="03AFEE29" wp14:editId="0F5054F8">
                      <wp:simplePos x="0" y="0"/>
                      <wp:positionH relativeFrom="column">
                        <wp:posOffset>3273425</wp:posOffset>
                      </wp:positionH>
                      <wp:positionV relativeFrom="paragraph">
                        <wp:posOffset>1703070</wp:posOffset>
                      </wp:positionV>
                      <wp:extent cx="185420" cy="65405"/>
                      <wp:effectExtent l="0" t="0" r="24130" b="29845"/>
                      <wp:wrapNone/>
                      <wp:docPr id="127235411"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38E7A25" id="Straight Connector 24" o:spid="_x0000_s1026" style="position:absolute;flip:y;z-index:251667480;visibility:visible;mso-wrap-style:square;mso-wrap-distance-left:9pt;mso-wrap-distance-top:0;mso-wrap-distance-right:9pt;mso-wrap-distance-bottom:0;mso-position-horizontal:absolute;mso-position-horizontal-relative:text;mso-position-vertical:absolute;mso-position-vertical-relative:text" from="257.75pt,134.1pt" to="272.3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5432" behindDoc="0" locked="0" layoutInCell="1" allowOverlap="1" wp14:anchorId="17D858CE" wp14:editId="61D39ED7">
                      <wp:simplePos x="0" y="0"/>
                      <wp:positionH relativeFrom="column">
                        <wp:posOffset>2746776</wp:posOffset>
                      </wp:positionH>
                      <wp:positionV relativeFrom="paragraph">
                        <wp:posOffset>1724488</wp:posOffset>
                      </wp:positionV>
                      <wp:extent cx="200660" cy="45085"/>
                      <wp:effectExtent l="0" t="0" r="27940" b="31115"/>
                      <wp:wrapNone/>
                      <wp:docPr id="683310316"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946B162" id="Straight Connector 22" o:spid="_x0000_s1026" style="position:absolute;flip:y;z-index:251665432;visibility:visible;mso-wrap-style:square;mso-wrap-distance-left:9pt;mso-wrap-distance-top:0;mso-wrap-distance-right:9pt;mso-wrap-distance-bottom:0;mso-position-horizontal:absolute;mso-position-horizontal-relative:text;mso-position-vertical:absolute;mso-position-vertical-relative:text" from="216.3pt,135.8pt" to="232.1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1816" behindDoc="0" locked="0" layoutInCell="1" allowOverlap="1" wp14:anchorId="0E818D4D" wp14:editId="1B168BBB">
                      <wp:simplePos x="0" y="0"/>
                      <wp:positionH relativeFrom="column">
                        <wp:posOffset>1127760</wp:posOffset>
                      </wp:positionH>
                      <wp:positionV relativeFrom="paragraph">
                        <wp:posOffset>1720850</wp:posOffset>
                      </wp:positionV>
                      <wp:extent cx="145415" cy="75565"/>
                      <wp:effectExtent l="0" t="0" r="26035" b="19685"/>
                      <wp:wrapNone/>
                      <wp:docPr id="1944315267" name="Straight Connector 21"/>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9BC1DCB" id="Straight Connector 21" o:spid="_x0000_s1026" style="position:absolute;z-index:251681816;visibility:visible;mso-wrap-style:square;mso-wrap-distance-left:9pt;mso-wrap-distance-top:0;mso-wrap-distance-right:9pt;mso-wrap-distance-bottom:0;mso-position-horizontal:absolute;mso-position-horizontal-relative:text;mso-position-vertical:absolute;mso-position-vertical-relative:text" from="88.8pt,135.5pt" to="100.25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3864" behindDoc="0" locked="0" layoutInCell="1" allowOverlap="1" wp14:anchorId="4AFB46B8" wp14:editId="24D4ED1E">
                      <wp:simplePos x="0" y="0"/>
                      <wp:positionH relativeFrom="column">
                        <wp:posOffset>1614805</wp:posOffset>
                      </wp:positionH>
                      <wp:positionV relativeFrom="paragraph">
                        <wp:posOffset>1731645</wp:posOffset>
                      </wp:positionV>
                      <wp:extent cx="150495" cy="65405"/>
                      <wp:effectExtent l="0" t="0" r="20955" b="29845"/>
                      <wp:wrapNone/>
                      <wp:docPr id="35100099"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5C24A09" id="Straight Connector 23" o:spid="_x0000_s1026" style="position:absolute;z-index:251683864;visibility:visible;mso-wrap-style:square;mso-wrap-distance-left:9pt;mso-wrap-distance-top:0;mso-wrap-distance-right:9pt;mso-wrap-distance-bottom:0;mso-position-horizontal:absolute;mso-position-horizontal-relative:text;mso-position-vertical:absolute;mso-position-vertical-relative:text" from="127.15pt,136.35pt" to="1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4888" behindDoc="0" locked="0" layoutInCell="1" allowOverlap="1" wp14:anchorId="17995D6F" wp14:editId="71A23460">
                      <wp:simplePos x="0" y="0"/>
                      <wp:positionH relativeFrom="column">
                        <wp:posOffset>1850390</wp:posOffset>
                      </wp:positionH>
                      <wp:positionV relativeFrom="paragraph">
                        <wp:posOffset>1725930</wp:posOffset>
                      </wp:positionV>
                      <wp:extent cx="185420" cy="65405"/>
                      <wp:effectExtent l="0" t="0" r="24130" b="29845"/>
                      <wp:wrapNone/>
                      <wp:docPr id="515315599"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850FB47" id="Straight Connector 24" o:spid="_x0000_s1026" style="position:absolute;flip:y;z-index:251684888;visibility:visible;mso-wrap-style:square;mso-wrap-distance-left:9pt;mso-wrap-distance-top:0;mso-wrap-distance-right:9pt;mso-wrap-distance-bottom:0;mso-position-horizontal:absolute;mso-position-horizontal-relative:text;mso-position-vertical:absolute;mso-position-vertical-relative:text" from="145.7pt,135.9pt" to="160.3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5912" behindDoc="0" locked="0" layoutInCell="1" allowOverlap="1" wp14:anchorId="76C04AE5" wp14:editId="4A06357E">
                      <wp:simplePos x="0" y="0"/>
                      <wp:positionH relativeFrom="column">
                        <wp:posOffset>2126615</wp:posOffset>
                      </wp:positionH>
                      <wp:positionV relativeFrom="paragraph">
                        <wp:posOffset>1715770</wp:posOffset>
                      </wp:positionV>
                      <wp:extent cx="160655" cy="85090"/>
                      <wp:effectExtent l="0" t="0" r="29845" b="29210"/>
                      <wp:wrapNone/>
                      <wp:docPr id="1580970773"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0531FAF" id="Straight Connector 25" o:spid="_x0000_s1026" style="position:absolute;z-index:251685912;visibility:visible;mso-wrap-style:square;mso-wrap-distance-left:9pt;mso-wrap-distance-top:0;mso-wrap-distance-right:9pt;mso-wrap-distance-bottom:0;mso-position-horizontal:absolute;mso-position-horizontal-relative:text;mso-position-vertical:absolute;mso-position-vertical-relative:text" from="167.45pt,135.1pt" to="180.1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86936" behindDoc="0" locked="0" layoutInCell="1" allowOverlap="1" wp14:anchorId="6B3EF7D1" wp14:editId="69B5ECFB">
                      <wp:simplePos x="0" y="0"/>
                      <wp:positionH relativeFrom="column">
                        <wp:posOffset>2343481</wp:posOffset>
                      </wp:positionH>
                      <wp:positionV relativeFrom="paragraph">
                        <wp:posOffset>1686724</wp:posOffset>
                      </wp:positionV>
                      <wp:extent cx="145701" cy="95439"/>
                      <wp:effectExtent l="0" t="0" r="26035" b="19050"/>
                      <wp:wrapNone/>
                      <wp:docPr id="1664494598" name="Straight Connector 18"/>
                      <wp:cNvGraphicFramePr/>
                      <a:graphic xmlns:a="http://schemas.openxmlformats.org/drawingml/2006/main">
                        <a:graphicData uri="http://schemas.microsoft.com/office/word/2010/wordprocessingShape">
                          <wps:wsp>
                            <wps:cNvCnPr/>
                            <wps:spPr>
                              <a:xfrm flipV="1">
                                <a:off x="0" y="0"/>
                                <a:ext cx="145701" cy="95439"/>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A877E" id="Straight Connector 18" o:spid="_x0000_s1026" style="position:absolute;flip:y;z-index:251686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5pt,132.8pt" to="196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63384" behindDoc="0" locked="0" layoutInCell="1" allowOverlap="1" wp14:anchorId="0351544B" wp14:editId="621B856E">
                      <wp:simplePos x="0" y="0"/>
                      <wp:positionH relativeFrom="column">
                        <wp:posOffset>892382</wp:posOffset>
                      </wp:positionH>
                      <wp:positionV relativeFrom="paragraph">
                        <wp:posOffset>1707839</wp:posOffset>
                      </wp:positionV>
                      <wp:extent cx="185894" cy="66319"/>
                      <wp:effectExtent l="0" t="0" r="24130" b="29210"/>
                      <wp:wrapNone/>
                      <wp:docPr id="1481723231" name="Straight Connector 20"/>
                      <wp:cNvGraphicFramePr/>
                      <a:graphic xmlns:a="http://schemas.openxmlformats.org/drawingml/2006/main">
                        <a:graphicData uri="http://schemas.microsoft.com/office/word/2010/wordprocessingShape">
                          <wps:wsp>
                            <wps:cNvCnPr/>
                            <wps:spPr>
                              <a:xfrm flipV="1">
                                <a:off x="0" y="0"/>
                                <a:ext cx="185894" cy="66319"/>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DDB9B" id="Straight Connector 20" o:spid="_x0000_s1026" style="position:absolute;flip:y;z-index:251663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134.5pt" to="84.9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" strokecolor="#df6013 [3047]" strokeweight="1pt"/>
                  </w:pict>
                </mc:Fallback>
              </mc:AlternateConten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58B56B96"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8</w:t>
            </w:r>
          </w:p>
          <w:p w14:paraId="42ED35E1"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316</w:t>
            </w:r>
            <w:r w:rsidRPr="00A61556">
              <w:rPr>
                <w:rFonts w:ascii="Times New Roman" w:hAnsi="Times New Roman" w:cs="Times New Roman"/>
                <w:color w:val="C76402" w:themeColor="accent5"/>
              </w:rPr>
              <w:t xml:space="preserve"> Eggo Maple Mini </w:t>
            </w:r>
          </w:p>
          <w:p w14:paraId="2138D128"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color w:val="C76402" w:themeColor="accent5"/>
              </w:rPr>
              <w:t xml:space="preserve">       Pancakes </w:t>
            </w:r>
          </w:p>
          <w:p w14:paraId="1BBCABE6" w14:textId="77777777" w:rsidR="00035960" w:rsidRPr="00296FA8" w:rsidRDefault="00035960" w:rsidP="00035960">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301B4B28"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338 </w:t>
            </w:r>
            <w:r w:rsidRPr="00A61556">
              <w:rPr>
                <w:rFonts w:ascii="Times New Roman" w:hAnsi="Times New Roman" w:cs="Times New Roman"/>
                <w:color w:val="C76402" w:themeColor="accent5"/>
              </w:rPr>
              <w:t xml:space="preserve">French Toast Sticks </w:t>
            </w:r>
          </w:p>
          <w:p w14:paraId="221F04A4"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1B01C985"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657</w:t>
            </w:r>
            <w:r w:rsidRPr="0033113D">
              <w:rPr>
                <w:rFonts w:ascii="Times New Roman" w:hAnsi="Times New Roman" w:cs="Times New Roman"/>
                <w:bCs/>
                <w:color w:val="C00000"/>
                <w:sz w:val="16"/>
                <w:szCs w:val="16"/>
              </w:rPr>
              <w:t xml:space="preserve"> Strawberry Craisins  </w:t>
            </w:r>
          </w:p>
          <w:p w14:paraId="2E9CA0CD"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752</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Fruit Punch </w:t>
            </w:r>
            <w:r w:rsidRPr="00296FA8">
              <w:rPr>
                <w:rFonts w:ascii="Times New Roman" w:hAnsi="Times New Roman" w:cs="Times New Roman"/>
                <w:color w:val="C00000"/>
                <w:sz w:val="16"/>
                <w:szCs w:val="16"/>
              </w:rPr>
              <w:t xml:space="preserve">Juice  </w:t>
            </w:r>
          </w:p>
          <w:p w14:paraId="49D195C4"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341</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Honey Bunches of </w:t>
            </w:r>
          </w:p>
          <w:p w14:paraId="086B4A03"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Oats Crunch </w:t>
            </w:r>
            <w:r w:rsidRPr="00296FA8">
              <w:rPr>
                <w:rFonts w:ascii="Times New Roman" w:hAnsi="Times New Roman" w:cs="Times New Roman"/>
                <w:color w:val="CC00CC"/>
                <w:sz w:val="16"/>
                <w:szCs w:val="16"/>
              </w:rPr>
              <w:t xml:space="preserve"> </w:t>
            </w:r>
          </w:p>
          <w:p w14:paraId="17030559"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69F0D9E8" w14:textId="77777777" w:rsidR="00035960" w:rsidRPr="001956C8" w:rsidRDefault="00035960" w:rsidP="00035960">
            <w:pPr>
              <w:pStyle w:val="Dates"/>
              <w:spacing w:before="0"/>
              <w:contextualSpacing/>
              <w:jc w:val="left"/>
              <w:rPr>
                <w:b/>
                <w:color w:val="CC00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57E48A6C"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9</w:t>
            </w:r>
          </w:p>
          <w:p w14:paraId="759F35B6"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b/>
                <w:bCs/>
                <w:color w:val="C76402" w:themeColor="accent5"/>
              </w:rPr>
              <w:t xml:space="preserve">323 Apple Cinnamon Muffin </w:t>
            </w:r>
          </w:p>
          <w:p w14:paraId="77DC7735" w14:textId="77777777" w:rsidR="00035960" w:rsidRPr="00296FA8" w:rsidRDefault="00035960" w:rsidP="00035960">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5FD62244"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sidRPr="00A61556">
              <w:rPr>
                <w:rFonts w:ascii="Times New Roman" w:hAnsi="Times New Roman" w:cs="Times New Roman"/>
                <w:b/>
                <w:bCs/>
                <w:color w:val="C76402" w:themeColor="accent5"/>
              </w:rPr>
              <w:t xml:space="preserve">368 </w:t>
            </w:r>
            <w:r w:rsidRPr="00A61556">
              <w:rPr>
                <w:rFonts w:ascii="Times New Roman" w:hAnsi="Times New Roman" w:cs="Times New Roman"/>
                <w:color w:val="C76402" w:themeColor="accent5"/>
              </w:rPr>
              <w:t>Plain Bagel</w:t>
            </w:r>
            <w:r w:rsidRPr="00A61556">
              <w:rPr>
                <w:rFonts w:ascii="Times New Roman" w:hAnsi="Times New Roman" w:cs="Times New Roman"/>
                <w:b/>
                <w:bCs/>
                <w:color w:val="C76402" w:themeColor="accent5"/>
              </w:rPr>
              <w:t xml:space="preserve"> </w:t>
            </w:r>
          </w:p>
          <w:p w14:paraId="34ED67D7"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12B5747B"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60</w:t>
            </w:r>
            <w:r>
              <w:rPr>
                <w:rFonts w:ascii="Times New Roman" w:hAnsi="Times New Roman" w:cs="Times New Roman"/>
                <w:b/>
                <w:bCs/>
                <w:color w:val="C00000"/>
                <w:sz w:val="16"/>
                <w:szCs w:val="16"/>
              </w:rPr>
              <w:t>9</w:t>
            </w:r>
            <w:r w:rsidRPr="0033113D">
              <w:rPr>
                <w:rFonts w:ascii="Times New Roman" w:hAnsi="Times New Roman" w:cs="Times New Roman"/>
                <w:b/>
                <w:bCs/>
                <w:color w:val="C00000"/>
                <w:sz w:val="16"/>
                <w:szCs w:val="16"/>
              </w:rPr>
              <w:t xml:space="preserve"> </w:t>
            </w:r>
            <w:r w:rsidRPr="00A61D6A">
              <w:rPr>
                <w:rFonts w:ascii="Times New Roman" w:hAnsi="Times New Roman" w:cs="Times New Roman"/>
                <w:color w:val="C00000"/>
                <w:sz w:val="16"/>
                <w:szCs w:val="16"/>
              </w:rPr>
              <w:t>Mixed</w:t>
            </w:r>
            <w:r>
              <w:rPr>
                <w:rFonts w:ascii="Times New Roman" w:hAnsi="Times New Roman" w:cs="Times New Roman"/>
                <w:b/>
                <w:bCs/>
                <w:color w:val="C00000"/>
                <w:sz w:val="16"/>
                <w:szCs w:val="16"/>
              </w:rPr>
              <w:t xml:space="preserve"> </w:t>
            </w:r>
            <w:r w:rsidRPr="0033113D">
              <w:rPr>
                <w:rFonts w:ascii="Times New Roman" w:hAnsi="Times New Roman" w:cs="Times New Roman"/>
                <w:color w:val="C00000"/>
                <w:sz w:val="16"/>
                <w:szCs w:val="16"/>
              </w:rPr>
              <w:t>Fruit</w:t>
            </w:r>
            <w:r>
              <w:rPr>
                <w:rFonts w:ascii="Times New Roman" w:hAnsi="Times New Roman" w:cs="Times New Roman"/>
                <w:color w:val="C00000"/>
                <w:sz w:val="16"/>
                <w:szCs w:val="16"/>
              </w:rPr>
              <w:t xml:space="preserve"> Cup </w:t>
            </w:r>
            <w:r w:rsidRPr="0033113D">
              <w:rPr>
                <w:rFonts w:ascii="Times New Roman" w:hAnsi="Times New Roman" w:cs="Times New Roman"/>
                <w:color w:val="C00000"/>
                <w:sz w:val="16"/>
                <w:szCs w:val="16"/>
              </w:rPr>
              <w:t xml:space="preserve">  </w:t>
            </w:r>
          </w:p>
          <w:p w14:paraId="56425033"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753 </w:t>
            </w:r>
            <w:r w:rsidRPr="00296FA8">
              <w:rPr>
                <w:rFonts w:ascii="Times New Roman" w:hAnsi="Times New Roman" w:cs="Times New Roman"/>
                <w:color w:val="C00000"/>
                <w:sz w:val="16"/>
                <w:szCs w:val="16"/>
              </w:rPr>
              <w:t xml:space="preserve">Orange Juice  </w:t>
            </w:r>
          </w:p>
          <w:p w14:paraId="490B933D"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340</w:t>
            </w:r>
            <w:r w:rsidRPr="00296FA8">
              <w:rPr>
                <w:rFonts w:ascii="Times New Roman" w:hAnsi="Times New Roman" w:cs="Times New Roman"/>
                <w:b/>
                <w:bCs/>
                <w:color w:val="CC00CC"/>
                <w:sz w:val="16"/>
                <w:szCs w:val="16"/>
              </w:rPr>
              <w:t xml:space="preserve"> </w:t>
            </w:r>
            <w:r w:rsidRPr="0033113D">
              <w:rPr>
                <w:rFonts w:ascii="Times New Roman" w:hAnsi="Times New Roman" w:cs="Times New Roman"/>
                <w:color w:val="CC00CC"/>
                <w:sz w:val="16"/>
                <w:szCs w:val="16"/>
              </w:rPr>
              <w:t xml:space="preserve">Honey Cheerios </w:t>
            </w:r>
          </w:p>
          <w:p w14:paraId="5C1C556A"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46059D92" w14:textId="77777777" w:rsidR="00035960" w:rsidRPr="001956C8" w:rsidRDefault="00035960" w:rsidP="00035960">
            <w:pPr>
              <w:pStyle w:val="Dates"/>
              <w:spacing w:before="0"/>
              <w:contextualSpacing/>
              <w:jc w:val="left"/>
              <w:rPr>
                <w:b/>
                <w:i/>
                <w:iCs/>
                <w:color w:val="CC00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607AD09D"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10</w:t>
            </w:r>
          </w:p>
          <w:p w14:paraId="62A20A6C"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134 </w:t>
            </w:r>
            <w:r w:rsidRPr="00A61556">
              <w:rPr>
                <w:rFonts w:ascii="Times New Roman" w:hAnsi="Times New Roman" w:cs="Times New Roman"/>
                <w:color w:val="C76402" w:themeColor="accent5"/>
              </w:rPr>
              <w:t>Cherry Vanilla Yogurt</w:t>
            </w:r>
            <w:r w:rsidRPr="00A61556">
              <w:rPr>
                <w:rFonts w:ascii="Times New Roman" w:hAnsi="Times New Roman" w:cs="Times New Roman"/>
                <w:b/>
                <w:bCs/>
                <w:color w:val="C76402" w:themeColor="accent5"/>
              </w:rPr>
              <w:t xml:space="preserve"> &amp; 311 </w:t>
            </w:r>
            <w:r w:rsidRPr="00A61556">
              <w:rPr>
                <w:rFonts w:ascii="Times New Roman" w:hAnsi="Times New Roman" w:cs="Times New Roman"/>
                <w:color w:val="C76402" w:themeColor="accent5"/>
              </w:rPr>
              <w:t xml:space="preserve">Apple Jacks Pouch </w:t>
            </w:r>
          </w:p>
          <w:p w14:paraId="7D76C6F1" w14:textId="77777777" w:rsidR="00035960" w:rsidRPr="00296FA8" w:rsidRDefault="00035960" w:rsidP="00035960">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50BB1977" w14:textId="0303F2FA"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36</w:t>
            </w:r>
            <w:r>
              <w:rPr>
                <w:rFonts w:ascii="Times New Roman" w:hAnsi="Times New Roman" w:cs="Times New Roman"/>
                <w:b/>
                <w:bCs/>
                <w:color w:val="C76402" w:themeColor="accent5"/>
              </w:rPr>
              <w:t>5</w:t>
            </w:r>
            <w:r w:rsidRPr="00A61556">
              <w:rPr>
                <w:rFonts w:ascii="Times New Roman" w:hAnsi="Times New Roman" w:cs="Times New Roman"/>
                <w:b/>
                <w:bCs/>
                <w:color w:val="C76402" w:themeColor="accent5"/>
              </w:rPr>
              <w:t xml:space="preserve"> </w:t>
            </w:r>
            <w:r w:rsidRPr="00A61556">
              <w:rPr>
                <w:rFonts w:ascii="Times New Roman" w:hAnsi="Times New Roman" w:cs="Times New Roman"/>
                <w:color w:val="C76402" w:themeColor="accent5"/>
              </w:rPr>
              <w:t xml:space="preserve">Mini </w:t>
            </w:r>
            <w:r>
              <w:rPr>
                <w:rFonts w:ascii="Times New Roman" w:hAnsi="Times New Roman" w:cs="Times New Roman"/>
                <w:color w:val="C76402" w:themeColor="accent5"/>
              </w:rPr>
              <w:t xml:space="preserve">Cinni </w:t>
            </w:r>
            <w:r w:rsidR="00D61147">
              <w:rPr>
                <w:rFonts w:ascii="Times New Roman" w:hAnsi="Times New Roman" w:cs="Times New Roman"/>
                <w:color w:val="C76402" w:themeColor="accent5"/>
              </w:rPr>
              <w:t>Caramel</w:t>
            </w: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 Pull-A-Part </w:t>
            </w:r>
          </w:p>
          <w:p w14:paraId="34CCC545"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2EB8B625"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7F306741"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748</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Grape</w:t>
            </w:r>
            <w:r w:rsidRPr="00296FA8">
              <w:rPr>
                <w:rFonts w:ascii="Times New Roman" w:hAnsi="Times New Roman" w:cs="Times New Roman"/>
                <w:color w:val="C00000"/>
                <w:sz w:val="16"/>
                <w:szCs w:val="16"/>
              </w:rPr>
              <w:t xml:space="preserve"> Juice  </w:t>
            </w:r>
          </w:p>
          <w:p w14:paraId="7EF62331"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339</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Orange Cranberry </w:t>
            </w:r>
          </w:p>
          <w:p w14:paraId="43B1154C"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Muffin </w:t>
            </w:r>
            <w:r w:rsidRPr="00296FA8">
              <w:rPr>
                <w:rFonts w:ascii="Times New Roman" w:hAnsi="Times New Roman" w:cs="Times New Roman"/>
                <w:color w:val="CC00CC"/>
                <w:sz w:val="16"/>
                <w:szCs w:val="16"/>
              </w:rPr>
              <w:t xml:space="preserve">   </w:t>
            </w:r>
          </w:p>
          <w:p w14:paraId="7B8AE03E"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19C9B059" w14:textId="77777777" w:rsidR="00035960" w:rsidRPr="001956C8" w:rsidRDefault="00035960" w:rsidP="00035960">
            <w:pPr>
              <w:pStyle w:val="Dates"/>
              <w:spacing w:before="0"/>
              <w:contextualSpacing/>
              <w:jc w:val="left"/>
              <w:rPr>
                <w:b/>
                <w:bCs/>
                <w:i/>
                <w:color w:val="FF00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697F09B1"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11</w:t>
            </w:r>
          </w:p>
          <w:p w14:paraId="49A3B074"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308 </w:t>
            </w:r>
            <w:r w:rsidRPr="00A61556">
              <w:rPr>
                <w:rFonts w:ascii="Times New Roman" w:hAnsi="Times New Roman" w:cs="Times New Roman"/>
                <w:color w:val="C76402" w:themeColor="accent5"/>
              </w:rPr>
              <w:t>Strawberry Mini Bagel</w:t>
            </w:r>
          </w:p>
          <w:p w14:paraId="27B53439" w14:textId="77777777" w:rsidR="00035960" w:rsidRPr="00296FA8" w:rsidRDefault="00035960" w:rsidP="00035960">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6DA13FA1"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317 </w:t>
            </w:r>
            <w:r w:rsidRPr="00A61556">
              <w:rPr>
                <w:rFonts w:ascii="Times New Roman" w:hAnsi="Times New Roman" w:cs="Times New Roman"/>
                <w:color w:val="C76402" w:themeColor="accent5"/>
              </w:rPr>
              <w:t xml:space="preserve">Confetti Mini Bagels </w:t>
            </w:r>
          </w:p>
          <w:p w14:paraId="5E12E3EB"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Raisin Bagel </w:t>
            </w:r>
          </w:p>
          <w:p w14:paraId="15BEA5E2"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4DEE9E13"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689</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Strawberry Applesauce</w:t>
            </w:r>
            <w:r w:rsidRPr="00296FA8">
              <w:rPr>
                <w:rFonts w:ascii="Times New Roman" w:hAnsi="Times New Roman" w:cs="Times New Roman"/>
                <w:color w:val="C00000"/>
                <w:sz w:val="16"/>
                <w:szCs w:val="16"/>
              </w:rPr>
              <w:t xml:space="preserve"> </w:t>
            </w:r>
          </w:p>
          <w:p w14:paraId="563329F9" w14:textId="77777777" w:rsidR="00035960" w:rsidRPr="00296FA8" w:rsidRDefault="00035960" w:rsidP="00035960">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749 </w:t>
            </w:r>
            <w:r w:rsidRPr="00296FA8">
              <w:rPr>
                <w:rFonts w:ascii="Times New Roman" w:hAnsi="Times New Roman" w:cs="Times New Roman"/>
                <w:color w:val="C00000"/>
                <w:sz w:val="16"/>
                <w:szCs w:val="16"/>
              </w:rPr>
              <w:t xml:space="preserve">Apple Cherry Juice  </w:t>
            </w:r>
          </w:p>
          <w:p w14:paraId="03DE24F4"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sidRPr="0033113D">
              <w:rPr>
                <w:rFonts w:ascii="Times New Roman" w:hAnsi="Times New Roman" w:cs="Times New Roman"/>
                <w:b/>
                <w:bCs/>
                <w:color w:val="CC00CC"/>
                <w:sz w:val="16"/>
                <w:szCs w:val="16"/>
              </w:rPr>
              <w:t>346</w:t>
            </w:r>
            <w:r w:rsidRPr="0033113D">
              <w:rPr>
                <w:rFonts w:ascii="Times New Roman" w:hAnsi="Times New Roman" w:cs="Times New Roman"/>
                <w:color w:val="CC00CC"/>
                <w:sz w:val="16"/>
                <w:szCs w:val="16"/>
              </w:rPr>
              <w:t xml:space="preserve"> Cinnamon Toast </w:t>
            </w:r>
          </w:p>
          <w:p w14:paraId="7C3C62E7"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w:t>
            </w:r>
            <w:r w:rsidRPr="0033113D">
              <w:rPr>
                <w:rFonts w:ascii="Times New Roman" w:hAnsi="Times New Roman" w:cs="Times New Roman"/>
                <w:color w:val="CC00CC"/>
                <w:sz w:val="16"/>
                <w:szCs w:val="16"/>
              </w:rPr>
              <w:t xml:space="preserve">Crunch Cereal  </w:t>
            </w:r>
          </w:p>
          <w:p w14:paraId="33AB35F3"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4A4172D5" w14:textId="77777777" w:rsidR="00035960" w:rsidRPr="001956C8" w:rsidRDefault="00035960" w:rsidP="00035960">
            <w:pPr>
              <w:pStyle w:val="Dates"/>
              <w:spacing w:before="0"/>
              <w:contextualSpacing/>
              <w:jc w:val="left"/>
              <w:rPr>
                <w:i/>
                <w:color w:val="6699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r>
      <w:tr w:rsidR="00035960" w:rsidRPr="00C01987" w14:paraId="4C5C9649" w14:textId="77777777" w:rsidTr="00035960">
        <w:trPr>
          <w:cnfStyle w:val="000000100000" w:firstRow="0" w:lastRow="0" w:firstColumn="0" w:lastColumn="0" w:oddVBand="0" w:evenVBand="0" w:oddHBand="1" w:evenHBand="0" w:firstRowFirstColumn="0" w:firstRowLastColumn="0" w:lastRowFirstColumn="0" w:lastRowLastColumn="0"/>
          <w:trHeight w:val="2071"/>
        </w:trPr>
        <w:tc>
          <w:tcPr>
            <w:tcW w:w="981"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4ED24A1B"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14</w:t>
            </w:r>
          </w:p>
          <w:p w14:paraId="7471D3B5"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324 </w:t>
            </w:r>
            <w:r w:rsidRPr="00A61556">
              <w:rPr>
                <w:rFonts w:ascii="Times New Roman" w:hAnsi="Times New Roman" w:cs="Times New Roman"/>
                <w:color w:val="C76402" w:themeColor="accent5"/>
              </w:rPr>
              <w:t xml:space="preserve">Cocoa Puffs Cup  </w:t>
            </w:r>
          </w:p>
          <w:p w14:paraId="4DD3C828"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0B274AE"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sidRPr="00A61556">
              <w:rPr>
                <w:rFonts w:ascii="Times New Roman" w:hAnsi="Times New Roman" w:cs="Times New Roman"/>
                <w:b/>
                <w:bCs/>
                <w:color w:val="C76402" w:themeColor="accent5"/>
              </w:rPr>
              <w:t>366</w:t>
            </w:r>
            <w:r w:rsidRPr="00A61556">
              <w:rPr>
                <w:rFonts w:ascii="Times New Roman" w:hAnsi="Times New Roman" w:cs="Times New Roman"/>
                <w:color w:val="C76402" w:themeColor="accent5"/>
              </w:rPr>
              <w:t xml:space="preserve"> Blueberry Bagel   </w:t>
            </w:r>
          </w:p>
          <w:p w14:paraId="6933225B"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69B9F385"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649</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Orange Gel Cup </w:t>
            </w:r>
            <w:r w:rsidRPr="0033113D">
              <w:rPr>
                <w:rFonts w:ascii="Times New Roman" w:hAnsi="Times New Roman" w:cs="Times New Roman"/>
                <w:color w:val="C00000"/>
                <w:sz w:val="16"/>
                <w:szCs w:val="16"/>
              </w:rPr>
              <w:t xml:space="preserve">  </w:t>
            </w:r>
          </w:p>
          <w:p w14:paraId="1DC015D4"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748</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Grape</w:t>
            </w:r>
            <w:r w:rsidRPr="0033113D">
              <w:rPr>
                <w:rFonts w:ascii="Times New Roman" w:hAnsi="Times New Roman" w:cs="Times New Roman"/>
                <w:color w:val="C00000"/>
                <w:sz w:val="16"/>
                <w:szCs w:val="16"/>
              </w:rPr>
              <w:t xml:space="preserve"> Juice </w:t>
            </w:r>
          </w:p>
          <w:p w14:paraId="6D1217B1"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sidRPr="0033113D">
              <w:rPr>
                <w:rFonts w:ascii="Times New Roman" w:hAnsi="Times New Roman" w:cs="Times New Roman"/>
                <w:b/>
                <w:bCs/>
                <w:color w:val="CC00CC"/>
                <w:sz w:val="16"/>
                <w:szCs w:val="16"/>
              </w:rPr>
              <w:t xml:space="preserve">344 </w:t>
            </w:r>
            <w:r>
              <w:rPr>
                <w:rFonts w:ascii="Times New Roman" w:hAnsi="Times New Roman" w:cs="Times New Roman"/>
                <w:color w:val="CC00CC"/>
                <w:sz w:val="16"/>
                <w:szCs w:val="16"/>
              </w:rPr>
              <w:t>Rice</w:t>
            </w:r>
            <w:r w:rsidRPr="0033113D">
              <w:rPr>
                <w:rFonts w:ascii="Times New Roman" w:hAnsi="Times New Roman" w:cs="Times New Roman"/>
                <w:color w:val="CC00CC"/>
                <w:sz w:val="16"/>
                <w:szCs w:val="16"/>
              </w:rPr>
              <w:t xml:space="preserve"> Chex Cereal</w:t>
            </w:r>
          </w:p>
          <w:p w14:paraId="6A23CB8C"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noProof/>
              </w:rPr>
              <w:drawing>
                <wp:anchor distT="0" distB="0" distL="114300" distR="114300" simplePos="0" relativeHeight="251687960" behindDoc="0" locked="0" layoutInCell="1" allowOverlap="1" wp14:anchorId="54DAB20A" wp14:editId="64ED1BBF">
                  <wp:simplePos x="0" y="0"/>
                  <wp:positionH relativeFrom="column">
                    <wp:posOffset>734255</wp:posOffset>
                  </wp:positionH>
                  <wp:positionV relativeFrom="paragraph">
                    <wp:posOffset>144987</wp:posOffset>
                  </wp:positionV>
                  <wp:extent cx="302149" cy="310211"/>
                  <wp:effectExtent l="0" t="0" r="3175" b="0"/>
                  <wp:wrapNone/>
                  <wp:docPr id="1533748224" name="Picture 14"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6" r="6624" b="4815"/>
                          <a:stretch/>
                        </pic:blipFill>
                        <pic:spPr bwMode="auto">
                          <a:xfrm>
                            <a:off x="0" y="0"/>
                            <a:ext cx="302149" cy="3102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0066FF"/>
                <w:sz w:val="16"/>
                <w:szCs w:val="16"/>
              </w:rPr>
              <w:t>390</w:t>
            </w:r>
            <w:r w:rsidRPr="0033113D">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Chocolate Chip Muffin </w:t>
            </w:r>
          </w:p>
          <w:p w14:paraId="7A44A993"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color w:val="0066FF"/>
                <w:sz w:val="16"/>
                <w:szCs w:val="16"/>
              </w:rPr>
              <w:t xml:space="preserve">       BK Kit </w:t>
            </w:r>
            <w:r w:rsidRPr="0033113D">
              <w:rPr>
                <w:rFonts w:ascii="Times New Roman" w:hAnsi="Times New Roman" w:cs="Times New Roman"/>
                <w:color w:val="0066FF"/>
                <w:sz w:val="16"/>
                <w:szCs w:val="16"/>
              </w:rPr>
              <w:t xml:space="preserve"> </w:t>
            </w:r>
          </w:p>
          <w:p w14:paraId="372A65F0" w14:textId="77777777" w:rsidR="00035960" w:rsidRDefault="00035960" w:rsidP="00035960">
            <w:pPr>
              <w:pStyle w:val="Dates"/>
              <w:spacing w:before="0"/>
              <w:contextualSpacing/>
              <w:jc w:val="left"/>
              <w:rPr>
                <w:rFonts w:ascii="Times New Roman" w:hAnsi="Times New Roman" w:cs="Times New Roman"/>
                <w:color w:val="0066FF"/>
                <w:sz w:val="16"/>
                <w:szCs w:val="16"/>
              </w:rPr>
            </w:pPr>
          </w:p>
          <w:p w14:paraId="709573A3" w14:textId="77777777" w:rsidR="00035960" w:rsidRPr="00175F85" w:rsidRDefault="00035960" w:rsidP="00035960">
            <w:pPr>
              <w:pStyle w:val="Dates"/>
              <w:spacing w:before="0"/>
              <w:contextualSpacing/>
              <w:jc w:val="left"/>
            </w:pPr>
            <w:r w:rsidRPr="00C9610A">
              <w:rPr>
                <w:rFonts w:ascii="Times New Roman" w:hAnsi="Times New Roman" w:cs="Times New Roman"/>
                <w:iCs/>
                <w:noProof/>
                <w:sz w:val="10"/>
                <w:szCs w:val="10"/>
              </w:rPr>
              <w:drawing>
                <wp:anchor distT="0" distB="0" distL="114300" distR="114300" simplePos="0" relativeHeight="251679768" behindDoc="0" locked="0" layoutInCell="1" allowOverlap="1" wp14:anchorId="774E60B9" wp14:editId="14E1A075">
                  <wp:simplePos x="0" y="0"/>
                  <wp:positionH relativeFrom="margin">
                    <wp:posOffset>7583</wp:posOffset>
                  </wp:positionH>
                  <wp:positionV relativeFrom="paragraph">
                    <wp:posOffset>149507</wp:posOffset>
                  </wp:positionV>
                  <wp:extent cx="969666" cy="85983"/>
                  <wp:effectExtent l="0" t="0" r="1905" b="9525"/>
                  <wp:wrapNone/>
                  <wp:docPr id="1698889994" name="Picture 3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3287" name="Picture 30"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0169" t="15239" r="20350" b="63663"/>
                          <a:stretch/>
                        </pic:blipFill>
                        <pic:spPr bwMode="auto">
                          <a:xfrm>
                            <a:off x="0" y="0"/>
                            <a:ext cx="969666" cy="85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3082310C"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15</w:t>
            </w:r>
          </w:p>
          <w:p w14:paraId="0DA06484"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316 </w:t>
            </w:r>
            <w:r w:rsidRPr="00A61556">
              <w:rPr>
                <w:rFonts w:ascii="Times New Roman" w:hAnsi="Times New Roman" w:cs="Times New Roman"/>
                <w:color w:val="C76402" w:themeColor="accent5"/>
              </w:rPr>
              <w:t xml:space="preserve">Maple Mini Pancakes    </w:t>
            </w:r>
          </w:p>
          <w:p w14:paraId="5D3CD68C"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01FF945A"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307 </w:t>
            </w:r>
            <w:r w:rsidRPr="00A61556">
              <w:rPr>
                <w:rFonts w:ascii="Times New Roman" w:hAnsi="Times New Roman" w:cs="Times New Roman"/>
                <w:color w:val="C76402" w:themeColor="accent5"/>
              </w:rPr>
              <w:t xml:space="preserve">Cherry Frudel </w:t>
            </w:r>
          </w:p>
          <w:p w14:paraId="44EAEBDB" w14:textId="77777777" w:rsidR="00035960" w:rsidRDefault="00035960" w:rsidP="00035960">
            <w:pPr>
              <w:pStyle w:val="Dates"/>
              <w:spacing w:before="0"/>
              <w:contextualSpacing/>
              <w:jc w:val="left"/>
              <w:rPr>
                <w:rFonts w:ascii="Times New Roman" w:hAnsi="Times New Roman" w:cs="Times New Roman"/>
                <w:b/>
                <w:bCs/>
                <w:color w:val="C00000"/>
                <w:sz w:val="16"/>
                <w:szCs w:val="16"/>
              </w:rPr>
            </w:pPr>
          </w:p>
          <w:p w14:paraId="0366FC05"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 xml:space="preserve">670 </w:t>
            </w:r>
            <w:r w:rsidRPr="0033113D">
              <w:rPr>
                <w:rFonts w:ascii="Times New Roman" w:hAnsi="Times New Roman" w:cs="Times New Roman"/>
                <w:color w:val="C00000"/>
                <w:sz w:val="16"/>
                <w:szCs w:val="16"/>
              </w:rPr>
              <w:t xml:space="preserve">Fresh Fruit </w:t>
            </w:r>
          </w:p>
          <w:p w14:paraId="20DEEC90"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750</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Apple</w:t>
            </w:r>
            <w:r w:rsidRPr="0033113D">
              <w:rPr>
                <w:rFonts w:ascii="Times New Roman" w:hAnsi="Times New Roman" w:cs="Times New Roman"/>
                <w:color w:val="C00000"/>
                <w:sz w:val="16"/>
                <w:szCs w:val="16"/>
              </w:rPr>
              <w:t xml:space="preserve"> Juice  </w:t>
            </w:r>
          </w:p>
          <w:p w14:paraId="23261240"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331</w:t>
            </w:r>
            <w:r w:rsidRPr="0033113D">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Corn Muffin </w:t>
            </w:r>
          </w:p>
          <w:p w14:paraId="0696F519"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CC6600"/>
                <w:sz w:val="16"/>
                <w:szCs w:val="16"/>
              </w:rPr>
              <mc:AlternateContent>
                <mc:Choice Requires="wps">
                  <w:drawing>
                    <wp:anchor distT="0" distB="0" distL="114300" distR="114300" simplePos="0" relativeHeight="251682840" behindDoc="0" locked="0" layoutInCell="1" allowOverlap="1" wp14:anchorId="2ED556BC" wp14:editId="496D46E8">
                      <wp:simplePos x="0" y="0"/>
                      <wp:positionH relativeFrom="column">
                        <wp:posOffset>-74930</wp:posOffset>
                      </wp:positionH>
                      <wp:positionV relativeFrom="paragraph">
                        <wp:posOffset>511389</wp:posOffset>
                      </wp:positionV>
                      <wp:extent cx="200660" cy="45085"/>
                      <wp:effectExtent l="0" t="0" r="27940" b="31115"/>
                      <wp:wrapNone/>
                      <wp:docPr id="1131757160"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A2EEDAF" id="Straight Connector 22" o:spid="_x0000_s1026" style="position:absolute;flip:y;z-index:251682840;visibility:visible;mso-wrap-style:square;mso-wrap-distance-left:9pt;mso-wrap-distance-top:0;mso-wrap-distance-right:9pt;mso-wrap-distance-bottom:0;mso-position-horizontal:absolute;mso-position-horizontal-relative:text;mso-position-vertical:absolute;mso-position-vertical-relative:text" from="-5.9pt,40.25pt" to="9.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" strokecolor="#df6013 [3047]" strokeweight="1pt"/>
                  </w:pict>
                </mc:Fallback>
              </mc:AlternateContent>
            </w:r>
            <w:r>
              <w:rPr>
                <w:rFonts w:ascii="Times New Roman" w:hAnsi="Times New Roman" w:cs="Times New Roman"/>
                <w:b/>
                <w:bCs/>
                <w:color w:val="0066FF"/>
                <w:sz w:val="16"/>
                <w:szCs w:val="16"/>
              </w:rPr>
              <w:t>390</w:t>
            </w:r>
            <w:r w:rsidRPr="0033113D">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Chocolate Chip Muffin </w:t>
            </w:r>
          </w:p>
          <w:p w14:paraId="68457D5F" w14:textId="77777777" w:rsidR="00035960" w:rsidRPr="00956F99" w:rsidRDefault="00035960" w:rsidP="00035960">
            <w:pPr>
              <w:pStyle w:val="Dates"/>
              <w:spacing w:before="0"/>
              <w:contextualSpacing/>
              <w:jc w:val="left"/>
              <w:rPr>
                <w:rFonts w:ascii="Times New Roman" w:hAnsi="Times New Roman" w:cs="Times New Roman"/>
                <w:b/>
                <w:bCs/>
                <w:color w:val="CC6600"/>
                <w:sz w:val="16"/>
                <w:szCs w:val="16"/>
              </w:rPr>
            </w:pPr>
            <w:r>
              <w:rPr>
                <w:rFonts w:ascii="Times New Roman" w:hAnsi="Times New Roman" w:cs="Times New Roman"/>
                <w:color w:val="0066FF"/>
                <w:sz w:val="16"/>
                <w:szCs w:val="16"/>
              </w:rPr>
              <w:t xml:space="preserve">       BK Kit </w:t>
            </w:r>
            <w:r w:rsidRPr="0033113D">
              <w:rPr>
                <w:rFonts w:ascii="Times New Roman" w:hAnsi="Times New Roman" w:cs="Times New Roman"/>
                <w:color w:val="0066FF"/>
                <w:sz w:val="16"/>
                <w:szCs w:val="16"/>
              </w:rPr>
              <w:t xml:space="preserve"> </w: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4CE795AE"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16</w:t>
            </w:r>
          </w:p>
          <w:p w14:paraId="6B660AD3"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328 </w:t>
            </w:r>
            <w:r w:rsidRPr="00A61556">
              <w:rPr>
                <w:rFonts w:ascii="Times New Roman" w:hAnsi="Times New Roman" w:cs="Times New Roman"/>
                <w:color w:val="C76402" w:themeColor="accent5"/>
              </w:rPr>
              <w:t xml:space="preserve">Chocolate Chip Muffin </w:t>
            </w:r>
          </w:p>
          <w:p w14:paraId="44BA3FF5" w14:textId="77777777" w:rsidR="00035960" w:rsidRPr="001732AF" w:rsidRDefault="00035960" w:rsidP="00035960">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383464DC"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sidRPr="00A61556">
              <w:rPr>
                <w:rFonts w:ascii="Times New Roman" w:hAnsi="Times New Roman" w:cs="Times New Roman"/>
                <w:b/>
                <w:bCs/>
                <w:color w:val="C76402" w:themeColor="accent5"/>
              </w:rPr>
              <w:t xml:space="preserve">327 </w:t>
            </w:r>
            <w:r w:rsidRPr="00A61556">
              <w:rPr>
                <w:rFonts w:ascii="Times New Roman" w:hAnsi="Times New Roman" w:cs="Times New Roman"/>
                <w:color w:val="C76402" w:themeColor="accent5"/>
              </w:rPr>
              <w:t xml:space="preserve">Maple Mini Waffles     </w:t>
            </w:r>
          </w:p>
          <w:p w14:paraId="4D0E1101"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2FAF3F56"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658</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Cherry</w:t>
            </w:r>
            <w:r w:rsidRPr="0033113D">
              <w:rPr>
                <w:rFonts w:ascii="Times New Roman" w:hAnsi="Times New Roman" w:cs="Times New Roman"/>
                <w:bCs/>
                <w:color w:val="C00000"/>
                <w:sz w:val="16"/>
                <w:szCs w:val="16"/>
              </w:rPr>
              <w:t xml:space="preserve"> Craisins  </w:t>
            </w:r>
          </w:p>
          <w:p w14:paraId="711D9643"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752</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Fruit Punch </w:t>
            </w:r>
            <w:r w:rsidRPr="0033113D">
              <w:rPr>
                <w:rFonts w:ascii="Times New Roman" w:hAnsi="Times New Roman" w:cs="Times New Roman"/>
                <w:color w:val="C00000"/>
                <w:sz w:val="16"/>
                <w:szCs w:val="16"/>
              </w:rPr>
              <w:t xml:space="preserve">Juice </w:t>
            </w:r>
          </w:p>
          <w:p w14:paraId="171A883F"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341</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Honey Bunches of </w:t>
            </w:r>
          </w:p>
          <w:p w14:paraId="6FE98EC2"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Oats Crunch </w:t>
            </w:r>
            <w:r w:rsidRPr="00296FA8">
              <w:rPr>
                <w:rFonts w:ascii="Times New Roman" w:hAnsi="Times New Roman" w:cs="Times New Roman"/>
                <w:color w:val="CC00CC"/>
                <w:sz w:val="16"/>
                <w:szCs w:val="16"/>
              </w:rPr>
              <w:t xml:space="preserve"> </w:t>
            </w:r>
          </w:p>
          <w:p w14:paraId="6E169951"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00682F"/>
                <w:sz w:val="15"/>
                <w:szCs w:val="15"/>
              </w:rPr>
              <mc:AlternateContent>
                <mc:Choice Requires="wps">
                  <w:drawing>
                    <wp:anchor distT="0" distB="0" distL="114300" distR="114300" simplePos="0" relativeHeight="251670552" behindDoc="0" locked="0" layoutInCell="1" allowOverlap="1" wp14:anchorId="00461F9B" wp14:editId="1D373150">
                      <wp:simplePos x="0" y="0"/>
                      <wp:positionH relativeFrom="column">
                        <wp:posOffset>1129030</wp:posOffset>
                      </wp:positionH>
                      <wp:positionV relativeFrom="paragraph">
                        <wp:posOffset>307340</wp:posOffset>
                      </wp:positionV>
                      <wp:extent cx="145415" cy="75565"/>
                      <wp:effectExtent l="0" t="0" r="26035" b="19685"/>
                      <wp:wrapNone/>
                      <wp:docPr id="1723812527"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4B1BDAA" id="Straight Connector 26" o:spid="_x0000_s1026" style="position:absolute;z-index:251670552;visibility:visible;mso-wrap-style:square;mso-wrap-distance-left:9pt;mso-wrap-distance-top:0;mso-wrap-distance-right:9pt;mso-wrap-distance-bottom:0;mso-position-horizontal:absolute;mso-position-horizontal-relative:text;mso-position-vertical:absolute;mso-position-vertical-relative:text" from="88.9pt,24.2pt" to="100.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8504" behindDoc="0" locked="0" layoutInCell="1" allowOverlap="1" wp14:anchorId="696B7FC9" wp14:editId="5C12334F">
                      <wp:simplePos x="0" y="0"/>
                      <wp:positionH relativeFrom="column">
                        <wp:posOffset>650977</wp:posOffset>
                      </wp:positionH>
                      <wp:positionV relativeFrom="paragraph">
                        <wp:posOffset>314749</wp:posOffset>
                      </wp:positionV>
                      <wp:extent cx="160655" cy="85090"/>
                      <wp:effectExtent l="0" t="0" r="29845" b="29210"/>
                      <wp:wrapNone/>
                      <wp:docPr id="529191262"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9254CEE" id="Straight Connector 25" o:spid="_x0000_s1026" style="position:absolute;z-index:251668504;visibility:visible;mso-wrap-style:square;mso-wrap-distance-left:9pt;mso-wrap-distance-top:0;mso-wrap-distance-right:9pt;mso-wrap-distance-bottom:0;mso-position-horizontal:absolute;mso-position-horizontal-relative:text;mso-position-vertical:absolute;mso-position-vertical-relative:text" from="51.25pt,24.8pt" to="63.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6456" behindDoc="0" locked="0" layoutInCell="1" allowOverlap="1" wp14:anchorId="4147501D" wp14:editId="67D95062">
                      <wp:simplePos x="0" y="0"/>
                      <wp:positionH relativeFrom="column">
                        <wp:posOffset>172825</wp:posOffset>
                      </wp:positionH>
                      <wp:positionV relativeFrom="paragraph">
                        <wp:posOffset>336234</wp:posOffset>
                      </wp:positionV>
                      <wp:extent cx="150495" cy="65405"/>
                      <wp:effectExtent l="0" t="0" r="20955" b="29845"/>
                      <wp:wrapNone/>
                      <wp:docPr id="1308511533"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96A4C4D" id="Straight Connector 23" o:spid="_x0000_s1026" style="position:absolute;z-index:251666456;visibility:visible;mso-wrap-style:square;mso-wrap-distance-left:9pt;mso-wrap-distance-top:0;mso-wrap-distance-right:9pt;mso-wrap-distance-bottom:0;mso-position-horizontal:absolute;mso-position-horizontal-relative:text;mso-position-vertical:absolute;mso-position-vertical-relative:text" from="13.6pt,26.5pt" to="25.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" strokecolor="#df6013 [3047]" strokeweight="1pt"/>
                  </w:pict>
                </mc:Fallback>
              </mc:AlternateContent>
            </w:r>
            <w:r>
              <w:rPr>
                <w:rFonts w:ascii="Times New Roman" w:hAnsi="Times New Roman" w:cs="Times New Roman"/>
                <w:b/>
                <w:bCs/>
                <w:color w:val="0066FF"/>
                <w:sz w:val="16"/>
                <w:szCs w:val="16"/>
              </w:rPr>
              <w:t>390</w:t>
            </w:r>
            <w:r w:rsidRPr="0033113D">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Chocolate Chip Muffin </w:t>
            </w:r>
          </w:p>
          <w:p w14:paraId="7404A78B" w14:textId="77777777" w:rsidR="00035960" w:rsidRPr="00316D3C" w:rsidRDefault="00035960" w:rsidP="00035960">
            <w:pPr>
              <w:pStyle w:val="Dates"/>
              <w:spacing w:before="0"/>
              <w:contextualSpacing/>
              <w:jc w:val="left"/>
              <w:rPr>
                <w:rFonts w:ascii="Times New Roman" w:hAnsi="Times New Roman" w:cs="Times New Roman"/>
                <w:color w:val="00682F"/>
                <w:sz w:val="17"/>
                <w:szCs w:val="17"/>
              </w:rPr>
            </w:pPr>
            <w:r>
              <w:rPr>
                <w:rFonts w:ascii="Times New Roman" w:hAnsi="Times New Roman" w:cs="Times New Roman"/>
                <w:color w:val="0066FF"/>
                <w:sz w:val="16"/>
                <w:szCs w:val="16"/>
              </w:rPr>
              <w:t xml:space="preserve">       BK Kit </w:t>
            </w:r>
            <w:r w:rsidRPr="0033113D">
              <w:rPr>
                <w:rFonts w:ascii="Times New Roman" w:hAnsi="Times New Roman" w:cs="Times New Roman"/>
                <w:color w:val="0066FF"/>
                <w:sz w:val="16"/>
                <w:szCs w:val="16"/>
              </w:rPr>
              <w:t xml:space="preserve"> </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719C67B8" w14:textId="77777777" w:rsidR="00035960" w:rsidRPr="006A2DBF" w:rsidRDefault="00035960" w:rsidP="00035960">
            <w:pPr>
              <w:pStyle w:val="Dates"/>
              <w:spacing w:before="0"/>
              <w:contextualSpacing/>
              <w:rPr>
                <w:rFonts w:ascii="Amasis MT Pro Black" w:hAnsi="Amasis MT Pro Black" w:cs="Aldhabi"/>
                <w:b/>
                <w:color w:val="002060"/>
                <w:sz w:val="22"/>
                <w:szCs w:val="22"/>
              </w:rPr>
            </w:pPr>
            <w:r w:rsidRPr="00465CA5">
              <w:rPr>
                <w:b/>
                <w:color w:val="002060"/>
                <w:sz w:val="12"/>
                <w:szCs w:val="12"/>
              </w:rPr>
              <w:t xml:space="preserve">                                               </w:t>
            </w:r>
            <w:r w:rsidRPr="003C1A31">
              <w:rPr>
                <w:rFonts w:ascii="Amasis MT Pro Black" w:hAnsi="Amasis MT Pro Black" w:cs="Aldhabi"/>
                <w:b/>
                <w:color w:val="auto"/>
                <w:sz w:val="22"/>
                <w:szCs w:val="22"/>
              </w:rPr>
              <w:t>17</w:t>
            </w:r>
          </w:p>
          <w:p w14:paraId="1843F129"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369 </w:t>
            </w:r>
            <w:r w:rsidRPr="00A61556">
              <w:rPr>
                <w:rFonts w:ascii="Times New Roman" w:hAnsi="Times New Roman" w:cs="Times New Roman"/>
                <w:color w:val="C76402" w:themeColor="accent5"/>
              </w:rPr>
              <w:t xml:space="preserve">Mini French Toast </w:t>
            </w:r>
          </w:p>
          <w:p w14:paraId="01877A5B"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Berry Blast    </w:t>
            </w:r>
          </w:p>
          <w:p w14:paraId="456D9AF9" w14:textId="77777777" w:rsidR="00035960" w:rsidRPr="001732AF" w:rsidRDefault="00035960" w:rsidP="00035960">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18DF18DA"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365 </w:t>
            </w:r>
            <w:r w:rsidRPr="00A61556">
              <w:rPr>
                <w:rFonts w:ascii="Times New Roman" w:hAnsi="Times New Roman" w:cs="Times New Roman"/>
                <w:color w:val="C76402" w:themeColor="accent5"/>
              </w:rPr>
              <w:t xml:space="preserve">Mini Cinni Caramel </w:t>
            </w:r>
          </w:p>
          <w:p w14:paraId="41C932B2"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Pull-A-Part </w:t>
            </w:r>
          </w:p>
          <w:p w14:paraId="5EAAA5C9"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697</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Sliced Apples </w:t>
            </w:r>
            <w:r w:rsidRPr="0033113D">
              <w:rPr>
                <w:rFonts w:ascii="Times New Roman" w:hAnsi="Times New Roman" w:cs="Times New Roman"/>
                <w:bCs/>
                <w:color w:val="C00000"/>
                <w:sz w:val="16"/>
                <w:szCs w:val="16"/>
              </w:rPr>
              <w:t xml:space="preserve">  </w:t>
            </w:r>
          </w:p>
          <w:p w14:paraId="53A70907"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749</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Apple Cherry</w:t>
            </w:r>
            <w:r w:rsidRPr="0033113D">
              <w:rPr>
                <w:rFonts w:ascii="Times New Roman" w:hAnsi="Times New Roman" w:cs="Times New Roman"/>
                <w:bCs/>
                <w:color w:val="C00000"/>
                <w:sz w:val="16"/>
                <w:szCs w:val="16"/>
              </w:rPr>
              <w:t xml:space="preserve"> Juice  </w:t>
            </w:r>
          </w:p>
          <w:p w14:paraId="4A1238CB"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sidRPr="0033113D">
              <w:rPr>
                <w:rFonts w:ascii="Times New Roman" w:hAnsi="Times New Roman" w:cs="Times New Roman"/>
                <w:b/>
                <w:bCs/>
                <w:color w:val="CC00CC"/>
                <w:sz w:val="16"/>
                <w:szCs w:val="16"/>
              </w:rPr>
              <w:t xml:space="preserve">332 </w:t>
            </w:r>
            <w:r w:rsidRPr="0033113D">
              <w:rPr>
                <w:rFonts w:ascii="Times New Roman" w:hAnsi="Times New Roman" w:cs="Times New Roman"/>
                <w:color w:val="CC00CC"/>
                <w:sz w:val="16"/>
                <w:szCs w:val="16"/>
              </w:rPr>
              <w:t xml:space="preserve">Apple Cinnamon </w:t>
            </w:r>
          </w:p>
          <w:p w14:paraId="3819A920"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w:t>
            </w:r>
            <w:r w:rsidRPr="0033113D">
              <w:rPr>
                <w:rFonts w:ascii="Times New Roman" w:hAnsi="Times New Roman" w:cs="Times New Roman"/>
                <w:color w:val="CC00CC"/>
                <w:sz w:val="16"/>
                <w:szCs w:val="16"/>
              </w:rPr>
              <w:t xml:space="preserve">Muffin </w:t>
            </w:r>
          </w:p>
          <w:p w14:paraId="4B7A013F"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C00000"/>
                <w:sz w:val="15"/>
                <w:szCs w:val="15"/>
              </w:rPr>
              <mc:AlternateContent>
                <mc:Choice Requires="wps">
                  <w:drawing>
                    <wp:anchor distT="0" distB="0" distL="114300" distR="114300" simplePos="0" relativeHeight="251675672" behindDoc="0" locked="0" layoutInCell="1" allowOverlap="1" wp14:anchorId="16EDB65E" wp14:editId="3879E3CE">
                      <wp:simplePos x="0" y="0"/>
                      <wp:positionH relativeFrom="column">
                        <wp:posOffset>887095</wp:posOffset>
                      </wp:positionH>
                      <wp:positionV relativeFrom="paragraph">
                        <wp:posOffset>207645</wp:posOffset>
                      </wp:positionV>
                      <wp:extent cx="145415" cy="95250"/>
                      <wp:effectExtent l="0" t="0" r="26035" b="19050"/>
                      <wp:wrapNone/>
                      <wp:docPr id="984641141"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D38FF" id="Straight Connector 18" o:spid="_x0000_s1026" style="position:absolute;flip:y;z-index:251675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16.35pt" to="81.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676696" behindDoc="0" locked="0" layoutInCell="1" allowOverlap="1" wp14:anchorId="37251D65" wp14:editId="25E57114">
                      <wp:simplePos x="0" y="0"/>
                      <wp:positionH relativeFrom="column">
                        <wp:posOffset>1098866</wp:posOffset>
                      </wp:positionH>
                      <wp:positionV relativeFrom="paragraph">
                        <wp:posOffset>230938</wp:posOffset>
                      </wp:positionV>
                      <wp:extent cx="145415" cy="75565"/>
                      <wp:effectExtent l="0" t="0" r="26035" b="19685"/>
                      <wp:wrapNone/>
                      <wp:docPr id="878704089"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B17A843" id="Straight Connector 26" o:spid="_x0000_s1026" style="position:absolute;z-index:251676696;visibility:visible;mso-wrap-style:square;mso-wrap-distance-left:9pt;mso-wrap-distance-top:0;mso-wrap-distance-right:9pt;mso-wrap-distance-bottom:0;mso-position-horizontal:absolute;mso-position-horizontal-relative:text;mso-position-vertical:absolute;mso-position-vertical-relative:text" from="86.5pt,18.2pt" to="97.9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4648" behindDoc="0" locked="0" layoutInCell="1" allowOverlap="1" wp14:anchorId="6E2FC762" wp14:editId="3A00E081">
                      <wp:simplePos x="0" y="0"/>
                      <wp:positionH relativeFrom="column">
                        <wp:posOffset>653941</wp:posOffset>
                      </wp:positionH>
                      <wp:positionV relativeFrom="paragraph">
                        <wp:posOffset>228078</wp:posOffset>
                      </wp:positionV>
                      <wp:extent cx="160655" cy="85090"/>
                      <wp:effectExtent l="0" t="0" r="29845" b="29210"/>
                      <wp:wrapNone/>
                      <wp:docPr id="406054128"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273F596" id="Straight Connector 25" o:spid="_x0000_s1026" style="position:absolute;z-index:251674648;visibility:visible;mso-wrap-style:square;mso-wrap-distance-left:9pt;mso-wrap-distance-top:0;mso-wrap-distance-right:9pt;mso-wrap-distance-bottom:0;mso-position-horizontal:absolute;mso-position-horizontal-relative:text;mso-position-vertical:absolute;mso-position-vertical-relative:text" from="51.5pt,17.95pt" to="64.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3624" behindDoc="0" locked="0" layoutInCell="1" allowOverlap="1" wp14:anchorId="4EB18FE7" wp14:editId="0CEA5EFF">
                      <wp:simplePos x="0" y="0"/>
                      <wp:positionH relativeFrom="column">
                        <wp:posOffset>383326</wp:posOffset>
                      </wp:positionH>
                      <wp:positionV relativeFrom="paragraph">
                        <wp:posOffset>234747</wp:posOffset>
                      </wp:positionV>
                      <wp:extent cx="185420" cy="65405"/>
                      <wp:effectExtent l="0" t="0" r="24130" b="29845"/>
                      <wp:wrapNone/>
                      <wp:docPr id="1235827435"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0926781" id="Straight Connector 24" o:spid="_x0000_s1026" style="position:absolute;flip:y;z-index:251673624;visibility:visible;mso-wrap-style:square;mso-wrap-distance-left:9pt;mso-wrap-distance-top:0;mso-wrap-distance-right:9pt;mso-wrap-distance-bottom:0;mso-position-horizontal:absolute;mso-position-horizontal-relative:text;mso-position-vertical:absolute;mso-position-vertical-relative:text" from="30.2pt,18.5pt" to="44.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2600" behindDoc="0" locked="0" layoutInCell="1" allowOverlap="1" wp14:anchorId="164B1A75" wp14:editId="5A42A85C">
                      <wp:simplePos x="0" y="0"/>
                      <wp:positionH relativeFrom="column">
                        <wp:posOffset>147741</wp:posOffset>
                      </wp:positionH>
                      <wp:positionV relativeFrom="paragraph">
                        <wp:posOffset>255172</wp:posOffset>
                      </wp:positionV>
                      <wp:extent cx="150495" cy="65405"/>
                      <wp:effectExtent l="0" t="0" r="20955" b="29845"/>
                      <wp:wrapNone/>
                      <wp:docPr id="974675156"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42451F6" id="Straight Connector 23" o:spid="_x0000_s1026" style="position:absolute;z-index:251672600;visibility:visible;mso-wrap-style:square;mso-wrap-distance-left:9pt;mso-wrap-distance-top:0;mso-wrap-distance-right:9pt;mso-wrap-distance-bottom:0;mso-position-horizontal:absolute;mso-position-horizontal-relative:text;mso-position-vertical:absolute;mso-position-vertical-relative:text" from="11.65pt,20.1pt" to="2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1576" behindDoc="0" locked="0" layoutInCell="1" allowOverlap="1" wp14:anchorId="4A41B18E" wp14:editId="55457026">
                      <wp:simplePos x="0" y="0"/>
                      <wp:positionH relativeFrom="column">
                        <wp:posOffset>-149334</wp:posOffset>
                      </wp:positionH>
                      <wp:positionV relativeFrom="paragraph">
                        <wp:posOffset>253583</wp:posOffset>
                      </wp:positionV>
                      <wp:extent cx="200660" cy="45085"/>
                      <wp:effectExtent l="0" t="0" r="27940" b="31115"/>
                      <wp:wrapNone/>
                      <wp:docPr id="926865217"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0BDC947" id="Straight Connector 22" o:spid="_x0000_s1026" style="position:absolute;flip:y;z-index:251671576;visibility:visible;mso-wrap-style:square;mso-wrap-distance-left:9pt;mso-wrap-distance-top:0;mso-wrap-distance-right:9pt;mso-wrap-distance-bottom:0;mso-position-horizontal:absolute;mso-position-horizontal-relative:text;mso-position-vertical:absolute;mso-position-vertical-relative:text" from="-11.75pt,19.95pt" to="4.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" strokecolor="#df6013 [3047]" strokeweight="1pt"/>
                  </w:pict>
                </mc:Fallback>
              </mc:AlternateContent>
            </w:r>
            <w:r>
              <w:rPr>
                <w:rFonts w:ascii="Times New Roman" w:hAnsi="Times New Roman" w:cs="Times New Roman"/>
                <w:b/>
                <w:bCs/>
                <w:color w:val="0066FF"/>
                <w:sz w:val="16"/>
                <w:szCs w:val="16"/>
              </w:rPr>
              <w:t>390</w:t>
            </w:r>
            <w:r w:rsidRPr="0033113D">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Chocolate Chip Muffin </w:t>
            </w:r>
          </w:p>
          <w:p w14:paraId="228EB8D0" w14:textId="77777777" w:rsidR="00035960" w:rsidRPr="00465CA5" w:rsidRDefault="00035960" w:rsidP="00035960">
            <w:pPr>
              <w:pStyle w:val="Dates"/>
              <w:spacing w:before="0"/>
              <w:contextualSpacing/>
              <w:jc w:val="left"/>
              <w:rPr>
                <w:b/>
                <w:bCs/>
                <w:color w:val="990099"/>
                <w:sz w:val="12"/>
                <w:szCs w:val="12"/>
              </w:rPr>
            </w:pPr>
            <w:r>
              <w:rPr>
                <w:rFonts w:ascii="Times New Roman" w:hAnsi="Times New Roman" w:cs="Times New Roman"/>
                <w:color w:val="0066FF"/>
                <w:sz w:val="16"/>
                <w:szCs w:val="16"/>
              </w:rPr>
              <w:t xml:space="preserve">       BK Kit </w:t>
            </w:r>
            <w:r w:rsidRPr="0033113D">
              <w:rPr>
                <w:rFonts w:ascii="Times New Roman" w:hAnsi="Times New Roman" w:cs="Times New Roman"/>
                <w:color w:val="0066FF"/>
                <w:sz w:val="16"/>
                <w:szCs w:val="16"/>
              </w:rPr>
              <w:t xml:space="preserve"> </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5854BEC1"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18</w:t>
            </w:r>
          </w:p>
          <w:p w14:paraId="4626DEFC"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327 </w:t>
            </w:r>
            <w:r w:rsidRPr="00A61556">
              <w:rPr>
                <w:rFonts w:ascii="Times New Roman" w:hAnsi="Times New Roman" w:cs="Times New Roman"/>
                <w:color w:val="C76402" w:themeColor="accent5"/>
              </w:rPr>
              <w:t xml:space="preserve">Eggo Maple Mini </w:t>
            </w:r>
          </w:p>
          <w:p w14:paraId="5C454076"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Waffles </w:t>
            </w:r>
          </w:p>
          <w:p w14:paraId="67C6E3AE" w14:textId="77777777" w:rsidR="00035960" w:rsidRPr="001732AF" w:rsidRDefault="00035960" w:rsidP="00035960">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54196ADE"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329 </w:t>
            </w:r>
            <w:r w:rsidRPr="00A61556">
              <w:rPr>
                <w:rFonts w:ascii="Times New Roman" w:hAnsi="Times New Roman" w:cs="Times New Roman"/>
                <w:color w:val="C76402" w:themeColor="accent5"/>
              </w:rPr>
              <w:t xml:space="preserve">Honey Cheerios Cup  </w:t>
            </w:r>
          </w:p>
          <w:p w14:paraId="6E25ACA0" w14:textId="77777777" w:rsidR="00035960" w:rsidRDefault="00035960" w:rsidP="00035960">
            <w:pPr>
              <w:pStyle w:val="Dates"/>
              <w:spacing w:before="0"/>
              <w:contextualSpacing/>
              <w:jc w:val="left"/>
              <w:rPr>
                <w:rFonts w:ascii="Times New Roman" w:hAnsi="Times New Roman" w:cs="Times New Roman"/>
                <w:b/>
                <w:bCs/>
                <w:color w:val="871A86" w:themeColor="accent6" w:themeShade="BF"/>
                <w:sz w:val="17"/>
                <w:szCs w:val="17"/>
              </w:rPr>
            </w:pPr>
          </w:p>
          <w:p w14:paraId="365C5822"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 xml:space="preserve">670 </w:t>
            </w:r>
            <w:r w:rsidRPr="0033113D">
              <w:rPr>
                <w:rFonts w:ascii="Times New Roman" w:hAnsi="Times New Roman" w:cs="Times New Roman"/>
                <w:color w:val="C00000"/>
                <w:sz w:val="16"/>
                <w:szCs w:val="16"/>
              </w:rPr>
              <w:t xml:space="preserve">Fresh Fruit   </w:t>
            </w:r>
          </w:p>
          <w:p w14:paraId="0FADDA4F" w14:textId="77777777" w:rsidR="00035960" w:rsidRPr="0033113D" w:rsidRDefault="00035960" w:rsidP="00035960">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75</w:t>
            </w:r>
            <w:r>
              <w:rPr>
                <w:rFonts w:ascii="Times New Roman" w:hAnsi="Times New Roman" w:cs="Times New Roman"/>
                <w:b/>
                <w:bCs/>
                <w:color w:val="C00000"/>
                <w:sz w:val="16"/>
                <w:szCs w:val="16"/>
              </w:rPr>
              <w:t>2</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Orange </w:t>
            </w:r>
            <w:r w:rsidRPr="0033113D">
              <w:rPr>
                <w:rFonts w:ascii="Times New Roman" w:hAnsi="Times New Roman" w:cs="Times New Roman"/>
                <w:color w:val="C00000"/>
                <w:sz w:val="16"/>
                <w:szCs w:val="16"/>
              </w:rPr>
              <w:t xml:space="preserve">Juice </w:t>
            </w:r>
          </w:p>
          <w:p w14:paraId="1B9CC6E4"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369</w:t>
            </w:r>
            <w:r w:rsidRPr="0033113D">
              <w:rPr>
                <w:rFonts w:ascii="Times New Roman" w:hAnsi="Times New Roman" w:cs="Times New Roman"/>
                <w:b/>
                <w:bCs/>
                <w:color w:val="CC00CC"/>
                <w:sz w:val="16"/>
                <w:szCs w:val="16"/>
              </w:rPr>
              <w:t xml:space="preserve"> </w:t>
            </w:r>
            <w:r w:rsidRPr="00DA43A4">
              <w:rPr>
                <w:rFonts w:ascii="Times New Roman" w:hAnsi="Times New Roman" w:cs="Times New Roman"/>
                <w:color w:val="CC00CC"/>
                <w:sz w:val="16"/>
                <w:szCs w:val="16"/>
              </w:rPr>
              <w:t xml:space="preserve">Mini French Toast </w:t>
            </w:r>
          </w:p>
          <w:p w14:paraId="6886E986" w14:textId="77777777" w:rsidR="00035960"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w:t>
            </w:r>
            <w:r w:rsidRPr="00DA43A4">
              <w:rPr>
                <w:rFonts w:ascii="Times New Roman" w:hAnsi="Times New Roman" w:cs="Times New Roman"/>
                <w:color w:val="CC00CC"/>
                <w:sz w:val="16"/>
                <w:szCs w:val="16"/>
              </w:rPr>
              <w:t xml:space="preserve">Berry Blast    </w:t>
            </w:r>
          </w:p>
          <w:p w14:paraId="1AB9AB93" w14:textId="77777777" w:rsidR="00035960" w:rsidRDefault="00035960" w:rsidP="00035960">
            <w:pPr>
              <w:pStyle w:val="Dates"/>
              <w:spacing w:before="0"/>
              <w:contextualSpacing/>
              <w:jc w:val="left"/>
              <w:rPr>
                <w:rFonts w:ascii="Times New Roman" w:hAnsi="Times New Roman" w:cs="Times New Roman"/>
                <w:color w:val="0066FF"/>
                <w:sz w:val="16"/>
                <w:szCs w:val="16"/>
              </w:rPr>
            </w:pPr>
            <w:r w:rsidRPr="00C9610A">
              <w:rPr>
                <w:rFonts w:ascii="Times New Roman" w:hAnsi="Times New Roman" w:cs="Times New Roman"/>
                <w:iCs/>
                <w:noProof/>
                <w:sz w:val="10"/>
                <w:szCs w:val="10"/>
              </w:rPr>
              <w:drawing>
                <wp:anchor distT="0" distB="0" distL="114300" distR="114300" simplePos="0" relativeHeight="251680792" behindDoc="0" locked="0" layoutInCell="1" allowOverlap="1" wp14:anchorId="63EC3A4B" wp14:editId="78853CF0">
                  <wp:simplePos x="0" y="0"/>
                  <wp:positionH relativeFrom="margin">
                    <wp:posOffset>479522</wp:posOffset>
                  </wp:positionH>
                  <wp:positionV relativeFrom="paragraph">
                    <wp:posOffset>218541</wp:posOffset>
                  </wp:positionV>
                  <wp:extent cx="818940" cy="127947"/>
                  <wp:effectExtent l="0" t="0" r="635" b="5715"/>
                  <wp:wrapNone/>
                  <wp:docPr id="290331482" name="Picture 3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2972" name="Picture 32"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525" t="58901" r="30186" b="15295"/>
                          <a:stretch/>
                        </pic:blipFill>
                        <pic:spPr bwMode="auto">
                          <a:xfrm>
                            <a:off x="0" y="0"/>
                            <a:ext cx="818940" cy="127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0066FF"/>
                <w:sz w:val="16"/>
                <w:szCs w:val="16"/>
              </w:rPr>
              <w:t>390</w:t>
            </w:r>
            <w:r w:rsidRPr="0033113D">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Chocolate Chip Muffin </w:t>
            </w:r>
          </w:p>
          <w:p w14:paraId="5FF7DD79" w14:textId="77777777" w:rsidR="00035960" w:rsidRDefault="00035960" w:rsidP="00035960">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color w:val="0066FF"/>
                <w:sz w:val="16"/>
                <w:szCs w:val="16"/>
              </w:rPr>
              <w:t xml:space="preserve">        BK Kit </w:t>
            </w:r>
            <w:r w:rsidRPr="0033113D">
              <w:rPr>
                <w:rFonts w:ascii="Times New Roman" w:hAnsi="Times New Roman" w:cs="Times New Roman"/>
                <w:color w:val="0066FF"/>
                <w:sz w:val="16"/>
                <w:szCs w:val="16"/>
              </w:rPr>
              <w:t xml:space="preserve"> </w:t>
            </w:r>
          </w:p>
          <w:p w14:paraId="42F85834" w14:textId="77777777" w:rsidR="00035960" w:rsidRPr="006A2DBF" w:rsidRDefault="00035960" w:rsidP="00035960">
            <w:pPr>
              <w:pStyle w:val="Dates"/>
              <w:spacing w:before="0"/>
              <w:contextualSpacing/>
              <w:jc w:val="left"/>
              <w:rPr>
                <w:rFonts w:ascii="Times New Roman" w:hAnsi="Times New Roman" w:cs="Times New Roman"/>
                <w:color w:val="00682F"/>
                <w:sz w:val="17"/>
                <w:szCs w:val="17"/>
              </w:rPr>
            </w:pPr>
            <w:r>
              <w:rPr>
                <w:rFonts w:ascii="Times New Roman" w:hAnsi="Times New Roman" w:cs="Times New Roman"/>
                <w:b/>
                <w:bCs/>
                <w:noProof/>
                <w:color w:val="CC6600"/>
                <w:sz w:val="16"/>
                <w:szCs w:val="16"/>
              </w:rPr>
              <mc:AlternateContent>
                <mc:Choice Requires="wps">
                  <w:drawing>
                    <wp:anchor distT="0" distB="0" distL="114300" distR="114300" simplePos="0" relativeHeight="251677720" behindDoc="0" locked="0" layoutInCell="1" allowOverlap="1" wp14:anchorId="2A7FC065" wp14:editId="0204AA41">
                      <wp:simplePos x="0" y="0"/>
                      <wp:positionH relativeFrom="column">
                        <wp:posOffset>-85029</wp:posOffset>
                      </wp:positionH>
                      <wp:positionV relativeFrom="paragraph">
                        <wp:posOffset>65447</wp:posOffset>
                      </wp:positionV>
                      <wp:extent cx="230003" cy="14398"/>
                      <wp:effectExtent l="0" t="0" r="36830" b="24130"/>
                      <wp:wrapNone/>
                      <wp:docPr id="286927050" name="Straight Connector 22"/>
                      <wp:cNvGraphicFramePr/>
                      <a:graphic xmlns:a="http://schemas.openxmlformats.org/drawingml/2006/main">
                        <a:graphicData uri="http://schemas.microsoft.com/office/word/2010/wordprocessingShape">
                          <wps:wsp>
                            <wps:cNvCnPr/>
                            <wps:spPr>
                              <a:xfrm flipV="1">
                                <a:off x="0" y="0"/>
                                <a:ext cx="230003" cy="1439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03D5F" id="Straight Connector 22" o:spid="_x0000_s1026" style="position:absolute;flip:y;z-index:251677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5.15pt" to="1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" strokecolor="#df6013 [3047]" strokeweight="1pt"/>
                  </w:pict>
                </mc:Fallback>
              </mc:AlternateContent>
            </w:r>
          </w:p>
        </w:tc>
      </w:tr>
      <w:tr w:rsidR="00035960" w:rsidRPr="00C01987" w14:paraId="20998BCF" w14:textId="77777777" w:rsidTr="00035960">
        <w:trPr>
          <w:trHeight w:val="2000"/>
        </w:trPr>
        <w:tc>
          <w:tcPr>
            <w:tcW w:w="981"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16FE4EBB"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21</w:t>
            </w:r>
          </w:p>
          <w:p w14:paraId="351F181A"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317</w:t>
            </w:r>
            <w:r w:rsidRPr="00A61556">
              <w:rPr>
                <w:rFonts w:ascii="Times New Roman" w:hAnsi="Times New Roman" w:cs="Times New Roman"/>
                <w:color w:val="C76402" w:themeColor="accent5"/>
              </w:rPr>
              <w:t xml:space="preserve"> Confetti Mini Pancakes </w:t>
            </w:r>
          </w:p>
          <w:p w14:paraId="04EC71D2"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7DD726A1"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262 </w:t>
            </w:r>
            <w:r w:rsidRPr="00A61556">
              <w:rPr>
                <w:rFonts w:ascii="Times New Roman" w:hAnsi="Times New Roman" w:cs="Times New Roman"/>
                <w:color w:val="C76402" w:themeColor="accent5"/>
              </w:rPr>
              <w:t xml:space="preserve">Turkey Sausage </w:t>
            </w:r>
          </w:p>
          <w:p w14:paraId="41F1E82C"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Breakfast Pizza Bagel  </w:t>
            </w:r>
          </w:p>
          <w:p w14:paraId="7864B939"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4B22A65C"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w:t>
            </w:r>
            <w:r>
              <w:rPr>
                <w:rFonts w:ascii="Times New Roman" w:hAnsi="Times New Roman" w:cs="Times New Roman"/>
                <w:b/>
                <w:color w:val="C00000"/>
                <w:sz w:val="16"/>
                <w:szCs w:val="16"/>
              </w:rPr>
              <w:t>5</w:t>
            </w:r>
            <w:r w:rsidRPr="0033113D">
              <w:rPr>
                <w:rFonts w:ascii="Times New Roman" w:hAnsi="Times New Roman" w:cs="Times New Roman"/>
                <w:b/>
                <w:color w:val="C00000"/>
                <w:sz w:val="16"/>
                <w:szCs w:val="16"/>
              </w:rPr>
              <w:t xml:space="preserve">8 </w:t>
            </w:r>
            <w:r>
              <w:rPr>
                <w:rFonts w:ascii="Times New Roman" w:hAnsi="Times New Roman" w:cs="Times New Roman"/>
                <w:bCs/>
                <w:color w:val="C00000"/>
                <w:sz w:val="16"/>
                <w:szCs w:val="16"/>
              </w:rPr>
              <w:t xml:space="preserve">Cherry Craisins </w:t>
            </w:r>
            <w:r w:rsidRPr="0033113D">
              <w:rPr>
                <w:rFonts w:ascii="Times New Roman" w:hAnsi="Times New Roman" w:cs="Times New Roman"/>
                <w:bCs/>
                <w:color w:val="C00000"/>
                <w:sz w:val="16"/>
                <w:szCs w:val="16"/>
              </w:rPr>
              <w:t xml:space="preserve">  </w:t>
            </w:r>
          </w:p>
          <w:p w14:paraId="0B54EB92"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 xml:space="preserve">752 </w:t>
            </w:r>
            <w:r w:rsidRPr="0033113D">
              <w:rPr>
                <w:rFonts w:ascii="Times New Roman" w:hAnsi="Times New Roman" w:cs="Times New Roman"/>
                <w:bCs/>
                <w:color w:val="C00000"/>
                <w:sz w:val="16"/>
                <w:szCs w:val="16"/>
              </w:rPr>
              <w:t>Fruit Punch Juice</w:t>
            </w:r>
          </w:p>
          <w:p w14:paraId="53DDF2D7"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p>
          <w:p w14:paraId="04BA01CB"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b/>
                <w:bCs/>
                <w:color w:val="CC00CC"/>
                <w:sz w:val="16"/>
                <w:szCs w:val="16"/>
              </w:rPr>
              <w:t xml:space="preserve">399 </w:t>
            </w:r>
            <w:r w:rsidRPr="0033113D">
              <w:rPr>
                <w:rFonts w:ascii="Times New Roman" w:hAnsi="Times New Roman" w:cs="Times New Roman"/>
                <w:color w:val="CC00CC"/>
                <w:sz w:val="16"/>
                <w:szCs w:val="16"/>
              </w:rPr>
              <w:t>Cranberry Orange Muffin</w:t>
            </w:r>
          </w:p>
          <w:p w14:paraId="6EE37A7F" w14:textId="77777777" w:rsidR="00035960" w:rsidRPr="001956C8" w:rsidRDefault="00035960" w:rsidP="00035960">
            <w:pPr>
              <w:pStyle w:val="Dates"/>
              <w:spacing w:before="0"/>
              <w:contextualSpacing/>
              <w:jc w:val="left"/>
              <w:rPr>
                <w:b/>
                <w:color w:val="FF66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27DF4B5B" w14:textId="77777777" w:rsidR="00035960" w:rsidRPr="0050737A" w:rsidRDefault="00035960" w:rsidP="00035960">
            <w:pPr>
              <w:pStyle w:val="Dates"/>
              <w:spacing w:before="0"/>
              <w:contextualSpacing/>
              <w:rPr>
                <w:rFonts w:ascii="Amasis MT Pro Black" w:hAnsi="Amasis MT Pro Black" w:cs="Times New Roman"/>
                <w:b/>
                <w:color w:val="002060"/>
                <w:sz w:val="22"/>
                <w:szCs w:val="22"/>
              </w:rPr>
            </w:pPr>
            <w:r w:rsidRPr="003C1A31">
              <w:rPr>
                <w:rFonts w:ascii="Amasis MT Pro Black" w:hAnsi="Amasis MT Pro Black" w:cs="Times New Roman"/>
                <w:b/>
                <w:color w:val="auto"/>
                <w:sz w:val="22"/>
                <w:szCs w:val="22"/>
              </w:rPr>
              <w:t>22</w:t>
            </w:r>
          </w:p>
          <w:p w14:paraId="3C5AA738"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319 </w:t>
            </w:r>
            <w:r w:rsidRPr="00A61556">
              <w:rPr>
                <w:rFonts w:ascii="Times New Roman" w:hAnsi="Times New Roman" w:cs="Times New Roman"/>
                <w:color w:val="C76402" w:themeColor="accent5"/>
              </w:rPr>
              <w:t xml:space="preserve">Orange Cranberry </w:t>
            </w:r>
          </w:p>
          <w:p w14:paraId="7CCDDBEB"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Muffin </w:t>
            </w:r>
          </w:p>
          <w:p w14:paraId="007AB8A4" w14:textId="77777777" w:rsidR="00035960" w:rsidRPr="001732AF" w:rsidRDefault="00035960" w:rsidP="00035960">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7F0A1F33" w14:textId="77777777" w:rsidR="00035960" w:rsidRPr="00A61556" w:rsidRDefault="00035960" w:rsidP="00035960">
            <w:pPr>
              <w:pStyle w:val="Dates"/>
              <w:spacing w:before="0"/>
              <w:contextualSpacing/>
              <w:jc w:val="left"/>
              <w:rPr>
                <w:rFonts w:ascii="Times New Roman" w:hAnsi="Times New Roman" w:cs="Times New Roman"/>
                <w:bCs/>
                <w:color w:val="C76402" w:themeColor="accent5"/>
              </w:rPr>
            </w:pPr>
            <w:r w:rsidRPr="00A61556">
              <w:rPr>
                <w:rFonts w:ascii="Times New Roman" w:hAnsi="Times New Roman" w:cs="Times New Roman"/>
                <w:b/>
                <w:color w:val="C76402" w:themeColor="accent5"/>
              </w:rPr>
              <w:t xml:space="preserve">367 </w:t>
            </w:r>
            <w:r w:rsidRPr="00A61556">
              <w:rPr>
                <w:rFonts w:ascii="Times New Roman" w:hAnsi="Times New Roman" w:cs="Times New Roman"/>
                <w:bCs/>
                <w:color w:val="C76402" w:themeColor="accent5"/>
              </w:rPr>
              <w:t xml:space="preserve">Cinnamon Raisin Bagel </w:t>
            </w:r>
          </w:p>
          <w:p w14:paraId="425BED80"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5BB3242F"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0280135E"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   </w:t>
            </w:r>
          </w:p>
          <w:p w14:paraId="0673AD08"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748</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Grape</w:t>
            </w:r>
            <w:r w:rsidRPr="0033113D">
              <w:rPr>
                <w:rFonts w:ascii="Times New Roman" w:hAnsi="Times New Roman" w:cs="Times New Roman"/>
                <w:bCs/>
                <w:color w:val="C00000"/>
                <w:sz w:val="16"/>
                <w:szCs w:val="16"/>
              </w:rPr>
              <w:t xml:space="preserve"> Juice  </w:t>
            </w:r>
          </w:p>
          <w:p w14:paraId="1EC1C202"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367</w:t>
            </w:r>
            <w:r w:rsidRPr="0033113D">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Cinnamon Raisin </w:t>
            </w:r>
          </w:p>
          <w:p w14:paraId="0A3C96BF"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Bagel </w:t>
            </w:r>
          </w:p>
          <w:p w14:paraId="516FC150" w14:textId="77777777" w:rsidR="00035960" w:rsidRPr="00465CA5" w:rsidRDefault="00035960" w:rsidP="00035960">
            <w:pPr>
              <w:pStyle w:val="Dates"/>
              <w:spacing w:before="0"/>
              <w:contextualSpacing/>
              <w:jc w:val="left"/>
              <w:rPr>
                <w:b/>
                <w:color w:val="FF66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47580ACB"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23</w:t>
            </w:r>
          </w:p>
          <w:p w14:paraId="17A2DF1F"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334 </w:t>
            </w:r>
            <w:r w:rsidRPr="00A61556">
              <w:rPr>
                <w:rFonts w:ascii="Times New Roman" w:hAnsi="Times New Roman" w:cs="Times New Roman"/>
                <w:color w:val="C76402" w:themeColor="accent5"/>
              </w:rPr>
              <w:t>Cinnamon Toast Crunch Cup</w:t>
            </w:r>
          </w:p>
          <w:p w14:paraId="5E5665C7" w14:textId="77777777" w:rsidR="00035960" w:rsidRPr="001732AF" w:rsidRDefault="00035960" w:rsidP="00035960">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w:t>
            </w:r>
            <w:r>
              <w:rPr>
                <w:rFonts w:ascii="Times New Roman" w:hAnsi="Times New Roman" w:cs="Times New Roman"/>
                <w:color w:val="auto"/>
                <w:sz w:val="14"/>
                <w:szCs w:val="14"/>
              </w:rPr>
              <w:t>R</w:t>
            </w:r>
          </w:p>
          <w:p w14:paraId="338B6201" w14:textId="77777777" w:rsidR="00035960" w:rsidRPr="00A61556" w:rsidRDefault="00035960" w:rsidP="00035960">
            <w:pPr>
              <w:pStyle w:val="Dates"/>
              <w:spacing w:before="0"/>
              <w:contextualSpacing/>
              <w:jc w:val="left"/>
              <w:rPr>
                <w:rFonts w:ascii="Times New Roman" w:hAnsi="Times New Roman" w:cs="Times New Roman"/>
                <w:b/>
                <w:color w:val="C76402" w:themeColor="accent5"/>
              </w:rPr>
            </w:pPr>
            <w:r w:rsidRPr="00A61556">
              <w:rPr>
                <w:rFonts w:ascii="Times New Roman" w:hAnsi="Times New Roman" w:cs="Times New Roman"/>
                <w:b/>
                <w:bCs/>
                <w:color w:val="C76402" w:themeColor="accent5"/>
              </w:rPr>
              <w:t xml:space="preserve">306 </w:t>
            </w:r>
            <w:r w:rsidRPr="00A61556">
              <w:rPr>
                <w:rFonts w:ascii="Times New Roman" w:hAnsi="Times New Roman" w:cs="Times New Roman"/>
                <w:color w:val="C76402" w:themeColor="accent5"/>
              </w:rPr>
              <w:t xml:space="preserve">Apple Baked Frudel  </w:t>
            </w:r>
          </w:p>
          <w:p w14:paraId="053B8A9F"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5841A976"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6A0EFA71"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644</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Pear Cup </w:t>
            </w:r>
            <w:r w:rsidRPr="0033113D">
              <w:rPr>
                <w:rFonts w:ascii="Times New Roman" w:hAnsi="Times New Roman" w:cs="Times New Roman"/>
                <w:bCs/>
                <w:color w:val="C00000"/>
                <w:sz w:val="16"/>
                <w:szCs w:val="16"/>
              </w:rPr>
              <w:t xml:space="preserve"> </w:t>
            </w:r>
          </w:p>
          <w:p w14:paraId="5BAAB470"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750</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Apple</w:t>
            </w:r>
            <w:r w:rsidRPr="0033113D">
              <w:rPr>
                <w:rFonts w:ascii="Times New Roman" w:hAnsi="Times New Roman" w:cs="Times New Roman"/>
                <w:bCs/>
                <w:color w:val="C00000"/>
                <w:sz w:val="16"/>
                <w:szCs w:val="16"/>
              </w:rPr>
              <w:t xml:space="preserve"> Juice </w:t>
            </w:r>
          </w:p>
          <w:p w14:paraId="3ED92266"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327</w:t>
            </w:r>
            <w:r w:rsidRPr="0033113D">
              <w:rPr>
                <w:rFonts w:ascii="Times New Roman" w:hAnsi="Times New Roman" w:cs="Times New Roman"/>
                <w:color w:val="CC00CC"/>
                <w:sz w:val="16"/>
                <w:szCs w:val="16"/>
              </w:rPr>
              <w:t xml:space="preserve"> </w:t>
            </w:r>
            <w:r>
              <w:rPr>
                <w:rFonts w:ascii="Times New Roman" w:hAnsi="Times New Roman" w:cs="Times New Roman"/>
                <w:color w:val="CC00CC"/>
                <w:sz w:val="16"/>
                <w:szCs w:val="16"/>
              </w:rPr>
              <w:t xml:space="preserve">Maple Mini Waffles </w:t>
            </w:r>
            <w:r w:rsidRPr="0033113D">
              <w:rPr>
                <w:rFonts w:ascii="Times New Roman" w:hAnsi="Times New Roman" w:cs="Times New Roman"/>
                <w:color w:val="CC00CC"/>
                <w:sz w:val="16"/>
                <w:szCs w:val="16"/>
              </w:rPr>
              <w:t xml:space="preserve">  </w:t>
            </w:r>
          </w:p>
          <w:p w14:paraId="2B098A9B" w14:textId="77777777" w:rsidR="00035960" w:rsidRPr="00465CA5" w:rsidRDefault="00035960" w:rsidP="00035960">
            <w:pPr>
              <w:pStyle w:val="Dates"/>
              <w:spacing w:before="0"/>
              <w:contextualSpacing/>
              <w:jc w:val="left"/>
              <w:rPr>
                <w:color w:val="0080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28173733"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24</w:t>
            </w:r>
          </w:p>
          <w:p w14:paraId="1DAD5FAB"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308</w:t>
            </w:r>
            <w:r w:rsidRPr="00A61556">
              <w:rPr>
                <w:rFonts w:ascii="Times New Roman" w:hAnsi="Times New Roman" w:cs="Times New Roman"/>
                <w:color w:val="C76402" w:themeColor="accent5"/>
              </w:rPr>
              <w:t xml:space="preserve"> Strawberry Mini Bagel  </w:t>
            </w:r>
          </w:p>
          <w:p w14:paraId="1F3BE92E" w14:textId="77777777" w:rsidR="00035960" w:rsidRPr="001732AF" w:rsidRDefault="00035960" w:rsidP="00035960">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586D5D2E"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311 </w:t>
            </w:r>
            <w:r w:rsidRPr="00A61556">
              <w:rPr>
                <w:rFonts w:ascii="Times New Roman" w:hAnsi="Times New Roman" w:cs="Times New Roman"/>
                <w:color w:val="C76402" w:themeColor="accent5"/>
              </w:rPr>
              <w:t xml:space="preserve">Apple Jacks Pouch </w:t>
            </w:r>
          </w:p>
          <w:p w14:paraId="769C94E2"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&amp; </w:t>
            </w:r>
            <w:r w:rsidRPr="00A61556">
              <w:rPr>
                <w:rFonts w:ascii="Times New Roman" w:hAnsi="Times New Roman" w:cs="Times New Roman"/>
                <w:b/>
                <w:bCs/>
                <w:color w:val="C76402" w:themeColor="accent5"/>
              </w:rPr>
              <w:t xml:space="preserve">136 </w:t>
            </w:r>
            <w:r w:rsidRPr="00A61556">
              <w:rPr>
                <w:rFonts w:ascii="Times New Roman" w:hAnsi="Times New Roman" w:cs="Times New Roman"/>
                <w:color w:val="C76402" w:themeColor="accent5"/>
              </w:rPr>
              <w:t xml:space="preserve">Vanilla Yogurt </w:t>
            </w:r>
          </w:p>
          <w:p w14:paraId="7008A6DF" w14:textId="77777777" w:rsidR="00035960" w:rsidRPr="009A71AA" w:rsidRDefault="00035960" w:rsidP="00035960">
            <w:pPr>
              <w:pStyle w:val="Dates"/>
              <w:spacing w:before="0"/>
              <w:contextualSpacing/>
              <w:jc w:val="left"/>
              <w:rPr>
                <w:rFonts w:ascii="Times New Roman" w:hAnsi="Times New Roman" w:cs="Times New Roman"/>
                <w:bCs/>
                <w:color w:val="871A86" w:themeColor="accent6" w:themeShade="BF"/>
                <w:sz w:val="17"/>
                <w:szCs w:val="17"/>
              </w:rPr>
            </w:pPr>
          </w:p>
          <w:p w14:paraId="16F6B41F"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1168CD86"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w:t>
            </w:r>
          </w:p>
          <w:p w14:paraId="7CA1535C"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75</w:t>
            </w:r>
            <w:r>
              <w:rPr>
                <w:rFonts w:ascii="Times New Roman" w:hAnsi="Times New Roman" w:cs="Times New Roman"/>
                <w:b/>
                <w:color w:val="C00000"/>
                <w:sz w:val="16"/>
                <w:szCs w:val="16"/>
              </w:rPr>
              <w:t>3</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Orange </w:t>
            </w:r>
            <w:r w:rsidRPr="0033113D">
              <w:rPr>
                <w:rFonts w:ascii="Times New Roman" w:hAnsi="Times New Roman" w:cs="Times New Roman"/>
                <w:bCs/>
                <w:color w:val="C00000"/>
                <w:sz w:val="16"/>
                <w:szCs w:val="16"/>
              </w:rPr>
              <w:t>Juice</w:t>
            </w:r>
          </w:p>
          <w:p w14:paraId="5407EDC7"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340</w:t>
            </w:r>
            <w:r w:rsidRPr="0033113D">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Honey Cheerios</w:t>
            </w:r>
          </w:p>
          <w:p w14:paraId="4F39C0C9" w14:textId="77777777" w:rsidR="00035960" w:rsidRPr="00465CA5" w:rsidRDefault="00035960" w:rsidP="00035960">
            <w:pPr>
              <w:pStyle w:val="Dates"/>
              <w:spacing w:before="0"/>
              <w:contextualSpacing/>
              <w:jc w:val="left"/>
              <w:rPr>
                <w:color w:val="0080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75A5C285" w14:textId="77777777" w:rsidR="00035960" w:rsidRPr="000F4A36" w:rsidRDefault="00035960" w:rsidP="00035960">
            <w:pPr>
              <w:pStyle w:val="Dates"/>
              <w:spacing w:before="0"/>
              <w:contextualSpacing/>
              <w:rPr>
                <w:rFonts w:ascii="Amasis MT Pro Black" w:hAnsi="Amasis MT Pro Black" w:cs="Aldhabi"/>
                <w:b/>
                <w:color w:val="002060"/>
                <w:sz w:val="22"/>
                <w:szCs w:val="22"/>
              </w:rPr>
            </w:pPr>
            <w:r w:rsidRPr="003C1A31">
              <w:rPr>
                <w:noProof/>
                <w:color w:val="auto"/>
              </w:rPr>
              <w:drawing>
                <wp:anchor distT="0" distB="0" distL="114300" distR="114300" simplePos="0" relativeHeight="251678744" behindDoc="0" locked="0" layoutInCell="1" allowOverlap="1" wp14:anchorId="08041EA3" wp14:editId="21180E56">
                  <wp:simplePos x="0" y="0"/>
                  <wp:positionH relativeFrom="column">
                    <wp:posOffset>213672</wp:posOffset>
                  </wp:positionH>
                  <wp:positionV relativeFrom="paragraph">
                    <wp:posOffset>-120751</wp:posOffset>
                  </wp:positionV>
                  <wp:extent cx="281354" cy="191361"/>
                  <wp:effectExtent l="0" t="0" r="4445" b="0"/>
                  <wp:wrapNone/>
                  <wp:docPr id="447247305" name="Picture 28" descr="X Marks The Spot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 Marks The Spot 2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81354" cy="191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1A31">
              <w:rPr>
                <w:rFonts w:ascii="Amasis MT Pro Black" w:hAnsi="Amasis MT Pro Black" w:cs="Aldhabi"/>
                <w:b/>
                <w:color w:val="auto"/>
                <w:sz w:val="22"/>
                <w:szCs w:val="22"/>
              </w:rPr>
              <w:t>25</w:t>
            </w:r>
          </w:p>
          <w:p w14:paraId="732470E8" w14:textId="77777777" w:rsidR="00035960" w:rsidRDefault="00035960" w:rsidP="00035960">
            <w:pPr>
              <w:pStyle w:val="Dates"/>
              <w:spacing w:before="0"/>
              <w:contextualSpacing/>
              <w:jc w:val="left"/>
              <w:rPr>
                <w:rFonts w:ascii="Times New Roman" w:hAnsi="Times New Roman" w:cs="Times New Roman"/>
                <w:bCs/>
                <w:color w:val="C76402" w:themeColor="accent5"/>
              </w:rPr>
            </w:pPr>
            <w:r w:rsidRPr="00A61556">
              <w:rPr>
                <w:rFonts w:ascii="Times New Roman" w:hAnsi="Times New Roman" w:cs="Times New Roman"/>
                <w:b/>
                <w:bCs/>
                <w:color w:val="C76402" w:themeColor="accent5"/>
              </w:rPr>
              <w:t xml:space="preserve">332 </w:t>
            </w:r>
            <w:r w:rsidRPr="00A61556">
              <w:rPr>
                <w:rFonts w:ascii="Times New Roman" w:hAnsi="Times New Roman" w:cs="Times New Roman"/>
                <w:bCs/>
                <w:color w:val="C76402" w:themeColor="accent5"/>
              </w:rPr>
              <w:t xml:space="preserve">Apple Cinnamon </w:t>
            </w:r>
          </w:p>
          <w:p w14:paraId="580C7994" w14:textId="77777777" w:rsidR="00035960" w:rsidRDefault="00035960" w:rsidP="00035960">
            <w:pPr>
              <w:pStyle w:val="Dates"/>
              <w:spacing w:before="0"/>
              <w:contextualSpacing/>
              <w:jc w:val="left"/>
              <w:rPr>
                <w:rFonts w:ascii="Times New Roman" w:hAnsi="Times New Roman" w:cs="Times New Roman"/>
                <w:bCs/>
                <w:color w:val="CC6600"/>
              </w:rPr>
            </w:pPr>
            <w:r>
              <w:rPr>
                <w:rFonts w:ascii="Times New Roman" w:hAnsi="Times New Roman" w:cs="Times New Roman"/>
                <w:bCs/>
                <w:color w:val="C76402" w:themeColor="accent5"/>
              </w:rPr>
              <w:t xml:space="preserve">       </w:t>
            </w:r>
            <w:r w:rsidRPr="00A61556">
              <w:rPr>
                <w:rFonts w:ascii="Times New Roman" w:hAnsi="Times New Roman" w:cs="Times New Roman"/>
                <w:bCs/>
                <w:color w:val="C76402" w:themeColor="accent5"/>
              </w:rPr>
              <w:t xml:space="preserve">Muffin </w:t>
            </w:r>
          </w:p>
          <w:p w14:paraId="71A101FF" w14:textId="77777777" w:rsidR="00035960" w:rsidRPr="001732AF" w:rsidRDefault="00035960" w:rsidP="00035960">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48D68EAB" w14:textId="77777777" w:rsidR="00035960" w:rsidRDefault="00035960" w:rsidP="00035960">
            <w:pPr>
              <w:pStyle w:val="Dates"/>
              <w:spacing w:before="0"/>
              <w:contextualSpacing/>
              <w:jc w:val="left"/>
              <w:rPr>
                <w:rFonts w:ascii="Times New Roman" w:hAnsi="Times New Roman" w:cs="Times New Roman"/>
                <w:bCs/>
                <w:color w:val="C76402" w:themeColor="accent5"/>
              </w:rPr>
            </w:pPr>
            <w:r w:rsidRPr="00A61556">
              <w:rPr>
                <w:rFonts w:ascii="Times New Roman" w:hAnsi="Times New Roman" w:cs="Times New Roman"/>
                <w:b/>
                <w:color w:val="C76402" w:themeColor="accent5"/>
              </w:rPr>
              <w:t xml:space="preserve">318 </w:t>
            </w:r>
            <w:r w:rsidRPr="00A61556">
              <w:rPr>
                <w:rFonts w:ascii="Times New Roman" w:hAnsi="Times New Roman" w:cs="Times New Roman"/>
                <w:bCs/>
                <w:color w:val="C76402" w:themeColor="accent5"/>
              </w:rPr>
              <w:t xml:space="preserve">Cinnamon Mini </w:t>
            </w:r>
          </w:p>
          <w:p w14:paraId="6A2C19D9" w14:textId="77777777" w:rsidR="00035960" w:rsidRPr="00A61556" w:rsidRDefault="00035960" w:rsidP="00035960">
            <w:pPr>
              <w:pStyle w:val="Dates"/>
              <w:spacing w:before="0"/>
              <w:contextualSpacing/>
              <w:jc w:val="left"/>
              <w:rPr>
                <w:rFonts w:ascii="Times New Roman" w:hAnsi="Times New Roman" w:cs="Times New Roman"/>
                <w:bCs/>
                <w:color w:val="C76402" w:themeColor="accent5"/>
              </w:rPr>
            </w:pPr>
            <w:r>
              <w:rPr>
                <w:rFonts w:ascii="Times New Roman" w:hAnsi="Times New Roman" w:cs="Times New Roman"/>
                <w:bCs/>
                <w:color w:val="C76402" w:themeColor="accent5"/>
              </w:rPr>
              <w:t xml:space="preserve">       </w:t>
            </w:r>
            <w:r w:rsidRPr="00A61556">
              <w:rPr>
                <w:rFonts w:ascii="Times New Roman" w:hAnsi="Times New Roman" w:cs="Times New Roman"/>
                <w:bCs/>
                <w:color w:val="C76402" w:themeColor="accent5"/>
              </w:rPr>
              <w:t xml:space="preserve">Waffles </w:t>
            </w:r>
          </w:p>
          <w:p w14:paraId="38E890F8"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4D0E4C97"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w:t>
            </w:r>
          </w:p>
          <w:p w14:paraId="389D162C"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b/>
                <w:color w:val="C00000"/>
                <w:sz w:val="16"/>
                <w:szCs w:val="16"/>
              </w:rPr>
              <w:t>7</w:t>
            </w:r>
            <w:r>
              <w:rPr>
                <w:rFonts w:ascii="Times New Roman" w:hAnsi="Times New Roman" w:cs="Times New Roman"/>
                <w:b/>
                <w:color w:val="C00000"/>
                <w:sz w:val="16"/>
                <w:szCs w:val="16"/>
              </w:rPr>
              <w:t>49</w:t>
            </w:r>
            <w:r w:rsidRPr="0033113D">
              <w:rPr>
                <w:rFonts w:ascii="Times New Roman" w:hAnsi="Times New Roman" w:cs="Times New Roman"/>
                <w:b/>
                <w:color w:val="C00000"/>
                <w:sz w:val="16"/>
                <w:szCs w:val="16"/>
              </w:rPr>
              <w:t xml:space="preserve"> </w:t>
            </w:r>
            <w:r w:rsidRPr="0033113D">
              <w:rPr>
                <w:rFonts w:ascii="Times New Roman" w:hAnsi="Times New Roman" w:cs="Times New Roman"/>
                <w:bCs/>
                <w:color w:val="C00000"/>
                <w:sz w:val="16"/>
                <w:szCs w:val="16"/>
              </w:rPr>
              <w:t xml:space="preserve">Apple </w:t>
            </w:r>
            <w:r>
              <w:rPr>
                <w:rFonts w:ascii="Times New Roman" w:hAnsi="Times New Roman" w:cs="Times New Roman"/>
                <w:bCs/>
                <w:color w:val="C00000"/>
                <w:sz w:val="16"/>
                <w:szCs w:val="16"/>
              </w:rPr>
              <w:t xml:space="preserve">Cherry </w:t>
            </w:r>
            <w:r w:rsidRPr="0033113D">
              <w:rPr>
                <w:rFonts w:ascii="Times New Roman" w:hAnsi="Times New Roman" w:cs="Times New Roman"/>
                <w:bCs/>
                <w:color w:val="C00000"/>
                <w:sz w:val="16"/>
                <w:szCs w:val="16"/>
              </w:rPr>
              <w:t xml:space="preserve">Juice </w:t>
            </w:r>
          </w:p>
          <w:p w14:paraId="7D685D3D"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sidRPr="0033113D">
              <w:rPr>
                <w:rFonts w:ascii="Times New Roman" w:hAnsi="Times New Roman" w:cs="Times New Roman"/>
                <w:b/>
                <w:bCs/>
                <w:color w:val="CC00CC"/>
                <w:sz w:val="16"/>
                <w:szCs w:val="16"/>
              </w:rPr>
              <w:t>34</w:t>
            </w:r>
            <w:r>
              <w:rPr>
                <w:rFonts w:ascii="Times New Roman" w:hAnsi="Times New Roman" w:cs="Times New Roman"/>
                <w:b/>
                <w:bCs/>
                <w:color w:val="CC00CC"/>
                <w:sz w:val="16"/>
                <w:szCs w:val="16"/>
              </w:rPr>
              <w:t>5</w:t>
            </w:r>
            <w:r w:rsidRPr="0033113D">
              <w:rPr>
                <w:rFonts w:ascii="Times New Roman" w:hAnsi="Times New Roman" w:cs="Times New Roman"/>
                <w:color w:val="CC00CC"/>
                <w:sz w:val="16"/>
                <w:szCs w:val="16"/>
              </w:rPr>
              <w:t xml:space="preserve"> </w:t>
            </w:r>
            <w:r>
              <w:rPr>
                <w:rFonts w:ascii="Times New Roman" w:hAnsi="Times New Roman" w:cs="Times New Roman"/>
                <w:color w:val="CC00CC"/>
                <w:sz w:val="16"/>
                <w:szCs w:val="16"/>
              </w:rPr>
              <w:t>Honey Scooters</w:t>
            </w:r>
          </w:p>
          <w:p w14:paraId="27CDE366" w14:textId="77777777" w:rsidR="00035960" w:rsidRPr="00465CA5" w:rsidRDefault="00035960" w:rsidP="00035960">
            <w:pPr>
              <w:pStyle w:val="Dates"/>
              <w:spacing w:before="0"/>
              <w:contextualSpacing/>
              <w:jc w:val="left"/>
              <w:rPr>
                <w:b/>
                <w:color w:val="FF66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r>
      <w:tr w:rsidR="00035960" w:rsidRPr="00C01987" w14:paraId="23AAC25B" w14:textId="77777777" w:rsidTr="00035960">
        <w:trPr>
          <w:cnfStyle w:val="000000100000" w:firstRow="0" w:lastRow="0" w:firstColumn="0" w:lastColumn="0" w:oddVBand="0" w:evenVBand="0" w:oddHBand="1" w:evenHBand="0" w:firstRowFirstColumn="0" w:firstRowLastColumn="0" w:lastRowFirstColumn="0" w:lastRowLastColumn="0"/>
          <w:trHeight w:val="2000"/>
        </w:trPr>
        <w:tc>
          <w:tcPr>
            <w:tcW w:w="981"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3D95502D"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28</w:t>
            </w:r>
          </w:p>
          <w:p w14:paraId="2431AF3B"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324</w:t>
            </w:r>
            <w:r w:rsidRPr="00A61556">
              <w:rPr>
                <w:rFonts w:ascii="Times New Roman" w:hAnsi="Times New Roman" w:cs="Times New Roman"/>
                <w:color w:val="C76402" w:themeColor="accent5"/>
              </w:rPr>
              <w:t xml:space="preserve"> Coco Puffs Cup  </w:t>
            </w:r>
          </w:p>
          <w:p w14:paraId="211C3EF4"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3A7EC48"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138 </w:t>
            </w:r>
            <w:r w:rsidRPr="00A61556">
              <w:rPr>
                <w:rFonts w:ascii="Times New Roman" w:hAnsi="Times New Roman" w:cs="Times New Roman"/>
                <w:color w:val="C76402" w:themeColor="accent5"/>
              </w:rPr>
              <w:t xml:space="preserve">Blueberry Yogurt </w:t>
            </w:r>
          </w:p>
          <w:p w14:paraId="6C207798"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 xml:space="preserve">&amp; </w:t>
            </w:r>
            <w:r w:rsidRPr="00A61556">
              <w:rPr>
                <w:rFonts w:ascii="Times New Roman" w:hAnsi="Times New Roman" w:cs="Times New Roman"/>
                <w:b/>
                <w:bCs/>
                <w:color w:val="C76402" w:themeColor="accent5"/>
              </w:rPr>
              <w:t xml:space="preserve">921 </w:t>
            </w:r>
            <w:r w:rsidRPr="00A61556">
              <w:rPr>
                <w:rFonts w:ascii="Times New Roman" w:hAnsi="Times New Roman" w:cs="Times New Roman"/>
                <w:color w:val="C76402" w:themeColor="accent5"/>
              </w:rPr>
              <w:t xml:space="preserve">Granola   </w:t>
            </w:r>
          </w:p>
          <w:p w14:paraId="34990292"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6D047AB8"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5FE4E352"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750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Apple </w:t>
            </w:r>
            <w:r w:rsidRPr="0033113D">
              <w:rPr>
                <w:rFonts w:ascii="Times New Roman" w:hAnsi="Times New Roman" w:cs="Times New Roman"/>
                <w:bCs/>
                <w:color w:val="C00000"/>
                <w:sz w:val="16"/>
                <w:szCs w:val="16"/>
              </w:rPr>
              <w:t>Juice</w:t>
            </w:r>
          </w:p>
          <w:p w14:paraId="6AF1B201"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346</w:t>
            </w:r>
            <w:r w:rsidRPr="0033113D">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Cinnamon Toast </w:t>
            </w:r>
          </w:p>
          <w:p w14:paraId="5546BBCF"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Crunch </w:t>
            </w:r>
            <w:r w:rsidRPr="0033113D">
              <w:rPr>
                <w:rFonts w:ascii="Times New Roman" w:hAnsi="Times New Roman" w:cs="Times New Roman"/>
                <w:color w:val="CC00CC"/>
                <w:sz w:val="16"/>
                <w:szCs w:val="16"/>
              </w:rPr>
              <w:t xml:space="preserve"> </w:t>
            </w:r>
          </w:p>
          <w:p w14:paraId="159FE053" w14:textId="77777777" w:rsidR="00035960" w:rsidRDefault="00035960" w:rsidP="00035960">
            <w:pPr>
              <w:pStyle w:val="Dates"/>
              <w:spacing w:before="0"/>
              <w:contextualSpacing/>
              <w:jc w:val="left"/>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316D87C0" w14:textId="77777777" w:rsidR="00035960" w:rsidRDefault="00035960" w:rsidP="00035960">
            <w:pPr>
              <w:pStyle w:val="Dates"/>
              <w:spacing w:before="0"/>
              <w:contextualSpacing/>
              <w:rPr>
                <w:rFonts w:ascii="Amasis MT Pro Black" w:hAnsi="Amasis MT Pro Black" w:cs="Times New Roman"/>
                <w:b/>
                <w:color w:val="002060"/>
                <w:sz w:val="22"/>
                <w:szCs w:val="22"/>
              </w:rPr>
            </w:pPr>
            <w:r w:rsidRPr="003C1A31">
              <w:rPr>
                <w:rFonts w:ascii="Amasis MT Pro Black" w:hAnsi="Amasis MT Pro Black" w:cs="Times New Roman"/>
                <w:b/>
                <w:color w:val="auto"/>
                <w:sz w:val="22"/>
                <w:szCs w:val="22"/>
              </w:rPr>
              <w:t>29</w:t>
            </w:r>
          </w:p>
          <w:p w14:paraId="51FDA20C"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318</w:t>
            </w:r>
            <w:r w:rsidRPr="00A61556">
              <w:rPr>
                <w:rFonts w:ascii="Times New Roman" w:hAnsi="Times New Roman" w:cs="Times New Roman"/>
                <w:color w:val="C76402" w:themeColor="accent5"/>
              </w:rPr>
              <w:t xml:space="preserve"> Cinnamon Mini Waffles   </w:t>
            </w:r>
          </w:p>
          <w:p w14:paraId="0A3E8346"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1B3ED0E6"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321 </w:t>
            </w:r>
            <w:r w:rsidRPr="00A61556">
              <w:rPr>
                <w:rFonts w:ascii="Times New Roman" w:hAnsi="Times New Roman" w:cs="Times New Roman"/>
                <w:color w:val="C76402" w:themeColor="accent5"/>
              </w:rPr>
              <w:t xml:space="preserve">Banana Muffin   </w:t>
            </w:r>
          </w:p>
          <w:p w14:paraId="53E0D16F"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72CF6CE8"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1A91FB77"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608</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Tropical Fruit Cup </w:t>
            </w:r>
            <w:r w:rsidRPr="0033113D">
              <w:rPr>
                <w:rFonts w:ascii="Times New Roman" w:hAnsi="Times New Roman" w:cs="Times New Roman"/>
                <w:bCs/>
                <w:color w:val="C00000"/>
                <w:sz w:val="16"/>
                <w:szCs w:val="16"/>
              </w:rPr>
              <w:t xml:space="preserve">  </w:t>
            </w:r>
          </w:p>
          <w:p w14:paraId="6D68CF62"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753</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Orange </w:t>
            </w:r>
            <w:r w:rsidRPr="0033113D">
              <w:rPr>
                <w:rFonts w:ascii="Times New Roman" w:hAnsi="Times New Roman" w:cs="Times New Roman"/>
                <w:bCs/>
                <w:color w:val="C00000"/>
                <w:sz w:val="16"/>
                <w:szCs w:val="16"/>
              </w:rPr>
              <w:t>Juice</w:t>
            </w:r>
          </w:p>
          <w:p w14:paraId="68E8C38E"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33113D">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369</w:t>
            </w:r>
            <w:r w:rsidRPr="0033113D">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Mini French Toast </w:t>
            </w:r>
          </w:p>
          <w:p w14:paraId="44A32096" w14:textId="77777777" w:rsidR="00035960" w:rsidRPr="0033113D"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Berry Blast </w:t>
            </w:r>
            <w:r w:rsidRPr="0033113D">
              <w:rPr>
                <w:rFonts w:ascii="Times New Roman" w:hAnsi="Times New Roman" w:cs="Times New Roman"/>
                <w:color w:val="CC00CC"/>
                <w:sz w:val="16"/>
                <w:szCs w:val="16"/>
              </w:rPr>
              <w:t xml:space="preserve"> </w:t>
            </w:r>
          </w:p>
          <w:p w14:paraId="4125F9F3" w14:textId="77777777" w:rsidR="00035960" w:rsidRDefault="00035960" w:rsidP="00035960">
            <w:pPr>
              <w:pStyle w:val="Dates"/>
              <w:spacing w:before="0"/>
              <w:contextualSpacing/>
              <w:jc w:val="left"/>
              <w:rPr>
                <w:rFonts w:ascii="Amasis MT Pro Black" w:hAnsi="Amasis MT Pro Black" w:cs="Times New Roman"/>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c>
          <w:tcPr>
            <w:tcW w:w="102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68F2C8D9" w14:textId="77777777" w:rsidR="00035960" w:rsidRPr="003C1A31" w:rsidRDefault="00035960" w:rsidP="00035960">
            <w:pPr>
              <w:pStyle w:val="Dates"/>
              <w:spacing w:before="0"/>
              <w:contextualSpacing/>
              <w:rPr>
                <w:rFonts w:ascii="Amasis MT Pro Black" w:hAnsi="Amasis MT Pro Black" w:cs="Aldhabi"/>
                <w:b/>
                <w:color w:val="auto"/>
                <w:sz w:val="22"/>
                <w:szCs w:val="22"/>
              </w:rPr>
            </w:pPr>
            <w:r w:rsidRPr="003C1A31">
              <w:rPr>
                <w:rFonts w:ascii="Amasis MT Pro Black" w:hAnsi="Amasis MT Pro Black" w:cs="Aldhabi"/>
                <w:b/>
                <w:color w:val="auto"/>
                <w:sz w:val="22"/>
                <w:szCs w:val="22"/>
              </w:rPr>
              <w:t>30</w:t>
            </w:r>
          </w:p>
          <w:p w14:paraId="45102A69"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320</w:t>
            </w:r>
            <w:r w:rsidRPr="00A61556">
              <w:rPr>
                <w:rFonts w:ascii="Times New Roman" w:hAnsi="Times New Roman" w:cs="Times New Roman"/>
                <w:color w:val="C76402" w:themeColor="accent5"/>
              </w:rPr>
              <w:t xml:space="preserve"> Corn Muffin   </w:t>
            </w:r>
          </w:p>
          <w:p w14:paraId="1837E878"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33DE13C5" w14:textId="77777777" w:rsidR="00035960"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 xml:space="preserve">369 </w:t>
            </w:r>
            <w:r w:rsidRPr="00A61556">
              <w:rPr>
                <w:rFonts w:ascii="Times New Roman" w:hAnsi="Times New Roman" w:cs="Times New Roman"/>
                <w:color w:val="C76402" w:themeColor="accent5"/>
              </w:rPr>
              <w:t xml:space="preserve">Mini French Toast </w:t>
            </w:r>
          </w:p>
          <w:p w14:paraId="69A92DAD" w14:textId="77777777" w:rsidR="00035960" w:rsidRPr="00A61556" w:rsidRDefault="00035960" w:rsidP="00035960">
            <w:pPr>
              <w:pStyle w:val="Dates"/>
              <w:spacing w:before="0"/>
              <w:contextualSpacing/>
              <w:jc w:val="left"/>
              <w:rPr>
                <w:rFonts w:ascii="Times New Roman" w:hAnsi="Times New Roman" w:cs="Times New Roman"/>
                <w:b/>
                <w:color w:val="C76402" w:themeColor="accent5"/>
              </w:rPr>
            </w:pPr>
            <w:r>
              <w:rPr>
                <w:rFonts w:ascii="Times New Roman" w:hAnsi="Times New Roman" w:cs="Times New Roman"/>
                <w:color w:val="C76402" w:themeColor="accent5"/>
              </w:rPr>
              <w:t xml:space="preserve">       </w:t>
            </w:r>
            <w:r w:rsidRPr="00A61556">
              <w:rPr>
                <w:rFonts w:ascii="Times New Roman" w:hAnsi="Times New Roman" w:cs="Times New Roman"/>
                <w:color w:val="C76402" w:themeColor="accent5"/>
              </w:rPr>
              <w:t>Berry Blast</w:t>
            </w:r>
            <w:r w:rsidRPr="00A61556">
              <w:rPr>
                <w:rFonts w:ascii="Times New Roman" w:hAnsi="Times New Roman" w:cs="Times New Roman"/>
                <w:b/>
                <w:bCs/>
                <w:color w:val="C76402" w:themeColor="accent5"/>
              </w:rPr>
              <w:t xml:space="preserve">  </w:t>
            </w:r>
          </w:p>
          <w:p w14:paraId="1A4A4022"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2D8B1C9D"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4CD578B8"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749</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Apple Cherry </w:t>
            </w:r>
            <w:r w:rsidRPr="0033113D">
              <w:rPr>
                <w:rFonts w:ascii="Times New Roman" w:hAnsi="Times New Roman" w:cs="Times New Roman"/>
                <w:bCs/>
                <w:color w:val="C00000"/>
                <w:sz w:val="16"/>
                <w:szCs w:val="16"/>
              </w:rPr>
              <w:t>Juice</w:t>
            </w:r>
          </w:p>
          <w:p w14:paraId="348501D6" w14:textId="77777777" w:rsidR="00035960"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339</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Orange Cranberry </w:t>
            </w:r>
          </w:p>
          <w:p w14:paraId="6DA44428"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Pr>
                <w:rFonts w:ascii="Times New Roman" w:hAnsi="Times New Roman" w:cs="Times New Roman"/>
                <w:color w:val="CC00CC"/>
                <w:sz w:val="16"/>
                <w:szCs w:val="16"/>
              </w:rPr>
              <w:t xml:space="preserve">           Muffin </w:t>
            </w:r>
            <w:r w:rsidRPr="00296FA8">
              <w:rPr>
                <w:rFonts w:ascii="Times New Roman" w:hAnsi="Times New Roman" w:cs="Times New Roman"/>
                <w:color w:val="CC00CC"/>
                <w:sz w:val="16"/>
                <w:szCs w:val="16"/>
              </w:rPr>
              <w:t xml:space="preserve">   </w:t>
            </w:r>
          </w:p>
          <w:p w14:paraId="51D7B56E" w14:textId="77777777" w:rsidR="00035960" w:rsidRDefault="00035960" w:rsidP="00035960">
            <w:pPr>
              <w:pStyle w:val="Dates"/>
              <w:spacing w:before="0"/>
              <w:contextualSpacing/>
              <w:jc w:val="left"/>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5B582363" w14:textId="77777777" w:rsidR="00035960"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31</w:t>
            </w:r>
          </w:p>
          <w:p w14:paraId="5F52726B" w14:textId="77777777" w:rsidR="00035960" w:rsidRPr="00A61556" w:rsidRDefault="00035960" w:rsidP="00035960">
            <w:pPr>
              <w:pStyle w:val="Dates"/>
              <w:spacing w:before="0"/>
              <w:contextualSpacing/>
              <w:jc w:val="left"/>
              <w:rPr>
                <w:rFonts w:ascii="Times New Roman" w:hAnsi="Times New Roman" w:cs="Times New Roman"/>
                <w:b/>
                <w:bCs/>
                <w:color w:val="C76402" w:themeColor="accent5"/>
              </w:rPr>
            </w:pPr>
            <w:r w:rsidRPr="00A61556">
              <w:rPr>
                <w:rFonts w:ascii="Times New Roman" w:hAnsi="Times New Roman" w:cs="Times New Roman"/>
                <w:b/>
                <w:bCs/>
                <w:color w:val="C76402" w:themeColor="accent5"/>
              </w:rPr>
              <w:t xml:space="preserve">351 </w:t>
            </w:r>
            <w:r w:rsidRPr="00A61556">
              <w:rPr>
                <w:rFonts w:ascii="Times New Roman" w:hAnsi="Times New Roman" w:cs="Times New Roman"/>
                <w:color w:val="C76402" w:themeColor="accent5"/>
              </w:rPr>
              <w:t>Cinnamon Toast Crunch Bar</w:t>
            </w:r>
            <w:r w:rsidRPr="00A61556">
              <w:rPr>
                <w:rFonts w:ascii="Times New Roman" w:hAnsi="Times New Roman" w:cs="Times New Roman"/>
                <w:b/>
                <w:bCs/>
                <w:color w:val="C76402" w:themeColor="accent5"/>
              </w:rPr>
              <w:t xml:space="preserve"> </w:t>
            </w:r>
          </w:p>
          <w:p w14:paraId="78FC4A76"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01C177AC" w14:textId="77777777" w:rsidR="00035960" w:rsidRPr="00A61556" w:rsidRDefault="00035960" w:rsidP="00035960">
            <w:pPr>
              <w:pStyle w:val="Dates"/>
              <w:spacing w:before="0"/>
              <w:contextualSpacing/>
              <w:jc w:val="left"/>
              <w:rPr>
                <w:rFonts w:ascii="Times New Roman" w:hAnsi="Times New Roman" w:cs="Times New Roman"/>
                <w:b/>
                <w:color w:val="C76402" w:themeColor="accent5"/>
              </w:rPr>
            </w:pPr>
            <w:r w:rsidRPr="00A61556">
              <w:rPr>
                <w:rFonts w:ascii="Times New Roman" w:hAnsi="Times New Roman" w:cs="Times New Roman"/>
                <w:b/>
                <w:bCs/>
                <w:color w:val="C76402" w:themeColor="accent5"/>
              </w:rPr>
              <w:t xml:space="preserve">316 </w:t>
            </w:r>
            <w:r w:rsidRPr="00A61556">
              <w:rPr>
                <w:rFonts w:ascii="Times New Roman" w:hAnsi="Times New Roman" w:cs="Times New Roman"/>
                <w:color w:val="C76402" w:themeColor="accent5"/>
              </w:rPr>
              <w:t xml:space="preserve">Maple Mini Pancakes </w:t>
            </w:r>
            <w:r w:rsidRPr="00A61556">
              <w:rPr>
                <w:rFonts w:ascii="Times New Roman" w:hAnsi="Times New Roman" w:cs="Times New Roman"/>
                <w:b/>
                <w:bCs/>
                <w:color w:val="C76402" w:themeColor="accent5"/>
              </w:rPr>
              <w:t xml:space="preserve">  </w:t>
            </w:r>
          </w:p>
          <w:p w14:paraId="7618BD0D"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2E198513"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w:t>
            </w:r>
            <w:r>
              <w:rPr>
                <w:rFonts w:ascii="Times New Roman" w:hAnsi="Times New Roman" w:cs="Times New Roman"/>
                <w:b/>
                <w:color w:val="C00000"/>
                <w:sz w:val="16"/>
                <w:szCs w:val="16"/>
              </w:rPr>
              <w:t>57</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Strawberry Craisins </w:t>
            </w:r>
            <w:r w:rsidRPr="0033113D">
              <w:rPr>
                <w:rFonts w:ascii="Times New Roman" w:hAnsi="Times New Roman" w:cs="Times New Roman"/>
                <w:bCs/>
                <w:color w:val="C00000"/>
                <w:sz w:val="16"/>
                <w:szCs w:val="16"/>
              </w:rPr>
              <w:t xml:space="preserve">  </w:t>
            </w:r>
          </w:p>
          <w:p w14:paraId="2413034B"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748</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Grape </w:t>
            </w:r>
            <w:r w:rsidRPr="0033113D">
              <w:rPr>
                <w:rFonts w:ascii="Times New Roman" w:hAnsi="Times New Roman" w:cs="Times New Roman"/>
                <w:bCs/>
                <w:color w:val="C00000"/>
                <w:sz w:val="16"/>
                <w:szCs w:val="16"/>
              </w:rPr>
              <w:t>Juice</w:t>
            </w:r>
          </w:p>
          <w:p w14:paraId="0872227A"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341</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Honey Bunches of Oats Crunch </w:t>
            </w:r>
            <w:r w:rsidRPr="00296FA8">
              <w:rPr>
                <w:rFonts w:ascii="Times New Roman" w:hAnsi="Times New Roman" w:cs="Times New Roman"/>
                <w:color w:val="CC00CC"/>
                <w:sz w:val="16"/>
                <w:szCs w:val="16"/>
              </w:rPr>
              <w:t xml:space="preserve"> </w:t>
            </w:r>
          </w:p>
          <w:p w14:paraId="1DA147B6" w14:textId="77777777" w:rsidR="00035960" w:rsidRDefault="00035960" w:rsidP="00035960">
            <w:pPr>
              <w:pStyle w:val="Dates"/>
              <w:spacing w:before="0"/>
              <w:contextualSpacing/>
              <w:jc w:val="left"/>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r>
              <w:rPr>
                <w:rFonts w:ascii="Amasis MT Pro Black" w:hAnsi="Amasis MT Pro Black" w:cs="Aldhabi"/>
                <w:b/>
                <w:color w:val="002060"/>
                <w:sz w:val="22"/>
                <w:szCs w:val="22"/>
              </w:rPr>
              <w:t xml:space="preserve"> </w:t>
            </w:r>
          </w:p>
        </w:tc>
        <w:tc>
          <w:tcPr>
            <w:tcW w:w="98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auto"/>
          </w:tcPr>
          <w:p w14:paraId="4F48DD18" w14:textId="77777777" w:rsidR="00035960" w:rsidRDefault="00035960" w:rsidP="00035960">
            <w:pPr>
              <w:pStyle w:val="Dates"/>
              <w:spacing w:before="0"/>
              <w:contextualSpacing/>
              <w:rPr>
                <w:rFonts w:ascii="Amasis MT Pro Black" w:hAnsi="Amasis MT Pro Black" w:cs="Aldhabi"/>
                <w:b/>
                <w:color w:val="002060"/>
                <w:sz w:val="22"/>
                <w:szCs w:val="22"/>
              </w:rPr>
            </w:pPr>
            <w:r w:rsidRPr="003C1A31">
              <w:rPr>
                <w:rFonts w:ascii="Amasis MT Pro Black" w:hAnsi="Amasis MT Pro Black" w:cs="Aldhabi"/>
                <w:b/>
                <w:color w:val="auto"/>
                <w:sz w:val="22"/>
                <w:szCs w:val="22"/>
              </w:rPr>
              <w:t>1</w:t>
            </w:r>
          </w:p>
          <w:p w14:paraId="3956C29A" w14:textId="77777777" w:rsidR="00035960" w:rsidRPr="00A61556" w:rsidRDefault="00035960" w:rsidP="00035960">
            <w:pPr>
              <w:pStyle w:val="Dates"/>
              <w:spacing w:before="0"/>
              <w:contextualSpacing/>
              <w:jc w:val="left"/>
              <w:rPr>
                <w:rFonts w:ascii="Times New Roman" w:hAnsi="Times New Roman" w:cs="Times New Roman"/>
                <w:color w:val="C76402" w:themeColor="accent5"/>
              </w:rPr>
            </w:pPr>
            <w:r w:rsidRPr="00A61556">
              <w:rPr>
                <w:rFonts w:ascii="Times New Roman" w:hAnsi="Times New Roman" w:cs="Times New Roman"/>
                <w:b/>
                <w:bCs/>
                <w:color w:val="C76402" w:themeColor="accent5"/>
              </w:rPr>
              <w:t>327</w:t>
            </w:r>
            <w:r w:rsidRPr="00A61556">
              <w:rPr>
                <w:rFonts w:ascii="Times New Roman" w:hAnsi="Times New Roman" w:cs="Times New Roman"/>
                <w:color w:val="C76402" w:themeColor="accent5"/>
              </w:rPr>
              <w:t xml:space="preserve"> Maple Mini Waffles    </w:t>
            </w:r>
          </w:p>
          <w:p w14:paraId="50746277" w14:textId="77777777" w:rsidR="00035960" w:rsidRPr="001732AF" w:rsidRDefault="00035960" w:rsidP="00035960">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1BF244E0" w14:textId="77777777" w:rsidR="00035960" w:rsidRPr="00A61556" w:rsidRDefault="00035960" w:rsidP="00035960">
            <w:pPr>
              <w:pStyle w:val="Dates"/>
              <w:spacing w:before="0"/>
              <w:contextualSpacing/>
              <w:jc w:val="left"/>
              <w:rPr>
                <w:rFonts w:ascii="Times New Roman" w:hAnsi="Times New Roman" w:cs="Times New Roman"/>
                <w:b/>
                <w:color w:val="C76402" w:themeColor="accent5"/>
              </w:rPr>
            </w:pPr>
            <w:r w:rsidRPr="00A61556">
              <w:rPr>
                <w:rFonts w:ascii="Times New Roman" w:hAnsi="Times New Roman" w:cs="Times New Roman"/>
                <w:noProof/>
                <w:color w:val="C76402" w:themeColor="accent5"/>
              </w:rPr>
              <w:drawing>
                <wp:anchor distT="0" distB="0" distL="114300" distR="114300" simplePos="0" relativeHeight="251662360" behindDoc="0" locked="0" layoutInCell="1" allowOverlap="1" wp14:anchorId="32EACFC7" wp14:editId="7531C804">
                  <wp:simplePos x="0" y="0"/>
                  <wp:positionH relativeFrom="column">
                    <wp:posOffset>968870</wp:posOffset>
                  </wp:positionH>
                  <wp:positionV relativeFrom="paragraph">
                    <wp:posOffset>186055</wp:posOffset>
                  </wp:positionV>
                  <wp:extent cx="368058" cy="368058"/>
                  <wp:effectExtent l="38100" t="38100" r="32385" b="32385"/>
                  <wp:wrapNone/>
                  <wp:docPr id="324917863"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32815">
                            <a:off x="0" y="0"/>
                            <a:ext cx="368058" cy="368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556">
              <w:rPr>
                <w:rFonts w:ascii="Times New Roman" w:hAnsi="Times New Roman" w:cs="Times New Roman"/>
                <w:b/>
                <w:bCs/>
                <w:color w:val="C76402" w:themeColor="accent5"/>
              </w:rPr>
              <w:t xml:space="preserve">315 </w:t>
            </w:r>
            <w:r w:rsidRPr="00A61556">
              <w:rPr>
                <w:rFonts w:ascii="Times New Roman" w:hAnsi="Times New Roman" w:cs="Times New Roman"/>
                <w:color w:val="C76402" w:themeColor="accent5"/>
              </w:rPr>
              <w:t xml:space="preserve">Apple Cinnamon Texas Toast </w:t>
            </w:r>
            <w:r w:rsidRPr="00A61556">
              <w:rPr>
                <w:rFonts w:ascii="Times New Roman" w:hAnsi="Times New Roman" w:cs="Times New Roman"/>
                <w:b/>
                <w:bCs/>
                <w:color w:val="C76402" w:themeColor="accent5"/>
              </w:rPr>
              <w:t xml:space="preserve">  </w:t>
            </w:r>
          </w:p>
          <w:p w14:paraId="38491074" w14:textId="77777777" w:rsidR="00035960" w:rsidRDefault="00035960" w:rsidP="00035960">
            <w:pPr>
              <w:pStyle w:val="Dates"/>
              <w:spacing w:before="0"/>
              <w:contextualSpacing/>
              <w:jc w:val="left"/>
              <w:rPr>
                <w:rFonts w:ascii="Times New Roman" w:hAnsi="Times New Roman" w:cs="Times New Roman"/>
                <w:b/>
                <w:color w:val="C00000"/>
                <w:sz w:val="16"/>
                <w:szCs w:val="16"/>
              </w:rPr>
            </w:pPr>
          </w:p>
          <w:p w14:paraId="66090C21"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04232D9A" w14:textId="77777777" w:rsidR="00035960" w:rsidRPr="0033113D" w:rsidRDefault="00035960" w:rsidP="00035960">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752</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Fruit Punch </w:t>
            </w:r>
            <w:r w:rsidRPr="0033113D">
              <w:rPr>
                <w:rFonts w:ascii="Times New Roman" w:hAnsi="Times New Roman" w:cs="Times New Roman"/>
                <w:bCs/>
                <w:color w:val="C00000"/>
                <w:sz w:val="16"/>
                <w:szCs w:val="16"/>
              </w:rPr>
              <w:t>Juice</w:t>
            </w:r>
          </w:p>
          <w:p w14:paraId="549917BA" w14:textId="77777777" w:rsidR="00035960" w:rsidRPr="00296FA8" w:rsidRDefault="00035960" w:rsidP="00035960">
            <w:pPr>
              <w:pStyle w:val="Dates"/>
              <w:spacing w:before="0"/>
              <w:contextualSpacing/>
              <w:jc w:val="left"/>
              <w:rPr>
                <w:rFonts w:ascii="Times New Roman" w:hAnsi="Times New Roman" w:cs="Times New Roman"/>
                <w:color w:val="CC00CC"/>
                <w:sz w:val="16"/>
                <w:szCs w:val="16"/>
              </w:rPr>
            </w:pPr>
            <w:r w:rsidRPr="00296FA8">
              <w:rPr>
                <w:rFonts w:ascii="Times New Roman" w:hAnsi="Times New Roman" w:cs="Times New Roman"/>
                <w:color w:val="CC00CC"/>
                <w:sz w:val="16"/>
                <w:szCs w:val="16"/>
              </w:rPr>
              <w:t xml:space="preserve">Pre-K: </w:t>
            </w:r>
            <w:r>
              <w:rPr>
                <w:rFonts w:ascii="Times New Roman" w:hAnsi="Times New Roman" w:cs="Times New Roman"/>
                <w:b/>
                <w:bCs/>
                <w:color w:val="CC00CC"/>
                <w:sz w:val="16"/>
                <w:szCs w:val="16"/>
              </w:rPr>
              <w:t>368</w:t>
            </w:r>
            <w:r w:rsidRPr="00296FA8">
              <w:rPr>
                <w:rFonts w:ascii="Times New Roman" w:hAnsi="Times New Roman" w:cs="Times New Roman"/>
                <w:b/>
                <w:bCs/>
                <w:color w:val="CC00CC"/>
                <w:sz w:val="16"/>
                <w:szCs w:val="16"/>
              </w:rPr>
              <w:t xml:space="preserve"> </w:t>
            </w:r>
            <w:r>
              <w:rPr>
                <w:rFonts w:ascii="Times New Roman" w:hAnsi="Times New Roman" w:cs="Times New Roman"/>
                <w:color w:val="CC00CC"/>
                <w:sz w:val="16"/>
                <w:szCs w:val="16"/>
              </w:rPr>
              <w:t xml:space="preserve">Wheat Bagel  </w:t>
            </w:r>
            <w:r w:rsidRPr="00296FA8">
              <w:rPr>
                <w:rFonts w:ascii="Times New Roman" w:hAnsi="Times New Roman" w:cs="Times New Roman"/>
                <w:color w:val="CC00CC"/>
                <w:sz w:val="16"/>
                <w:szCs w:val="16"/>
              </w:rPr>
              <w:t xml:space="preserve">   </w:t>
            </w:r>
          </w:p>
          <w:p w14:paraId="10302FE9" w14:textId="77777777" w:rsidR="00035960" w:rsidRDefault="00035960" w:rsidP="00035960">
            <w:pPr>
              <w:pStyle w:val="Dates"/>
              <w:spacing w:before="0"/>
              <w:contextualSpacing/>
              <w:jc w:val="left"/>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r>
    </w:tbl>
    <w:p w14:paraId="7464F2E6" w14:textId="2C6AA2CB" w:rsidR="009F2E66" w:rsidRDefault="009F2E66" w:rsidP="009F2E66">
      <w:pPr>
        <w:rPr>
          <w:rFonts w:ascii="Times New Roman" w:hAnsi="Times New Roman" w:cs="Times New Roman"/>
          <w:color w:val="00B0F0"/>
        </w:rPr>
      </w:pPr>
    </w:p>
    <w:p w14:paraId="49765A48" w14:textId="2642C63D" w:rsidR="00E53805" w:rsidRDefault="00E53805" w:rsidP="006F5F18">
      <w:pPr>
        <w:pStyle w:val="Heading2"/>
        <w:spacing w:before="0"/>
        <w:contextualSpacing/>
        <w:rPr>
          <w:rFonts w:ascii="Times New Roman" w:hAnsi="Times New Roman" w:cs="Times New Roman"/>
          <w:iCs/>
          <w:color w:val="FF0000"/>
          <w:sz w:val="14"/>
          <w:szCs w:val="14"/>
          <w:u w:val="single"/>
        </w:rPr>
      </w:pPr>
    </w:p>
    <w:p w14:paraId="7E752FB4" w14:textId="5F572B78" w:rsidR="00561D56" w:rsidRDefault="001953B4" w:rsidP="00E53805">
      <w:pPr>
        <w:rPr>
          <w:rFonts w:ascii="Times New Roman" w:hAnsi="Times New Roman" w:cs="Times New Roman"/>
          <w:b/>
          <w:bCs/>
          <w:iCs/>
          <w:sz w:val="14"/>
          <w:szCs w:val="14"/>
        </w:rPr>
      </w:pPr>
      <w:r w:rsidRPr="00C95401">
        <w:rPr>
          <w:noProof/>
          <w:color w:val="009900"/>
          <w:sz w:val="10"/>
        </w:rPr>
        <mc:AlternateContent>
          <mc:Choice Requires="wps">
            <w:drawing>
              <wp:anchor distT="0" distB="0" distL="114300" distR="114300" simplePos="0" relativeHeight="251658241" behindDoc="1" locked="0" layoutInCell="1" allowOverlap="1" wp14:anchorId="7E143EEC" wp14:editId="478BA1D3">
                <wp:simplePos x="0" y="0"/>
                <wp:positionH relativeFrom="margin">
                  <wp:posOffset>4718879</wp:posOffset>
                </wp:positionH>
                <wp:positionV relativeFrom="paragraph">
                  <wp:posOffset>8386224</wp:posOffset>
                </wp:positionV>
                <wp:extent cx="1662862" cy="577901"/>
                <wp:effectExtent l="0" t="0" r="0" b="0"/>
                <wp:wrapNone/>
                <wp:docPr id="1631490932" name="Text Box 1631490932"/>
                <wp:cNvGraphicFramePr/>
                <a:graphic xmlns:a="http://schemas.openxmlformats.org/drawingml/2006/main">
                  <a:graphicData uri="http://schemas.microsoft.com/office/word/2010/wordprocessingShape">
                    <wps:wsp>
                      <wps:cNvSpPr txBox="1"/>
                      <wps:spPr>
                        <a:xfrm>
                          <a:off x="0" y="0"/>
                          <a:ext cx="1662862" cy="577901"/>
                        </a:xfrm>
                        <a:prstGeom prst="rect">
                          <a:avLst/>
                        </a:prstGeom>
                        <a:solidFill>
                          <a:schemeClr val="lt1"/>
                        </a:solidFill>
                        <a:ln w="6350">
                          <a:noFill/>
                        </a:ln>
                      </wps:spPr>
                      <wps:txbx>
                        <w:txbxContent>
                          <w:p w14:paraId="3D5D6317" w14:textId="77777777" w:rsidR="00597C8B" w:rsidRPr="001953B4" w:rsidRDefault="00597C8B" w:rsidP="00597C8B">
                            <w:pPr>
                              <w:widowControl w:val="0"/>
                              <w:contextualSpacing/>
                              <w:jc w:val="center"/>
                              <w:rPr>
                                <w:rFonts w:ascii="Times New Roman" w:hAnsi="Times New Roman" w:cs="Times New Roman"/>
                                <w:b/>
                                <w:sz w:val="12"/>
                                <w:szCs w:val="16"/>
                              </w:rPr>
                            </w:pPr>
                            <w:r w:rsidRPr="001953B4">
                              <w:rPr>
                                <w:rFonts w:ascii="Times New Roman" w:hAnsi="Times New Roman" w:cs="Times New Roman"/>
                                <w:b/>
                                <w:sz w:val="12"/>
                                <w:szCs w:val="16"/>
                              </w:rPr>
                              <w:t>Nutritional Development Services</w:t>
                            </w:r>
                          </w:p>
                          <w:p w14:paraId="42AF467E" w14:textId="77777777" w:rsidR="00597C8B" w:rsidRPr="001953B4" w:rsidRDefault="00597C8B" w:rsidP="00597C8B">
                            <w:pPr>
                              <w:widowControl w:val="0"/>
                              <w:contextualSpacing/>
                              <w:jc w:val="center"/>
                              <w:rPr>
                                <w:rFonts w:ascii="Times New Roman" w:hAnsi="Times New Roman" w:cs="Times New Roman"/>
                                <w:b/>
                                <w:sz w:val="12"/>
                                <w:szCs w:val="16"/>
                              </w:rPr>
                            </w:pPr>
                            <w:r w:rsidRPr="001953B4">
                              <w:rPr>
                                <w:rFonts w:ascii="Times New Roman" w:hAnsi="Times New Roman" w:cs="Times New Roman"/>
                                <w:b/>
                                <w:sz w:val="12"/>
                                <w:szCs w:val="16"/>
                              </w:rPr>
                              <w:t>Archdiocese of Philadelphia</w:t>
                            </w:r>
                          </w:p>
                          <w:p w14:paraId="59302125" w14:textId="77777777" w:rsidR="00597C8B" w:rsidRPr="001953B4" w:rsidRDefault="00597C8B" w:rsidP="00597C8B">
                            <w:pPr>
                              <w:widowControl w:val="0"/>
                              <w:contextualSpacing/>
                              <w:jc w:val="center"/>
                              <w:rPr>
                                <w:rFonts w:ascii="Times New Roman" w:hAnsi="Times New Roman" w:cs="Times New Roman"/>
                                <w:b/>
                                <w:bCs/>
                                <w:sz w:val="12"/>
                                <w:szCs w:val="16"/>
                              </w:rPr>
                            </w:pPr>
                            <w:r w:rsidRPr="001953B4">
                              <w:rPr>
                                <w:rFonts w:ascii="Times New Roman" w:hAnsi="Times New Roman" w:cs="Times New Roman"/>
                                <w:b/>
                                <w:sz w:val="12"/>
                                <w:szCs w:val="16"/>
                              </w:rPr>
                              <w:t xml:space="preserve">222 N </w:t>
                            </w:r>
                            <w:r w:rsidRPr="001953B4">
                              <w:rPr>
                                <w:rFonts w:ascii="Times New Roman" w:hAnsi="Times New Roman" w:cs="Times New Roman"/>
                                <w:b/>
                                <w:bCs/>
                                <w:sz w:val="12"/>
                                <w:szCs w:val="16"/>
                              </w:rPr>
                              <w:t>17th St, Philadelphia, PA 19103</w:t>
                            </w:r>
                          </w:p>
                          <w:p w14:paraId="26746C53" w14:textId="77777777" w:rsidR="00597C8B" w:rsidRPr="001953B4" w:rsidRDefault="00597C8B" w:rsidP="00597C8B">
                            <w:pPr>
                              <w:widowControl w:val="0"/>
                              <w:contextualSpacing/>
                              <w:jc w:val="center"/>
                              <w:rPr>
                                <w:rFonts w:ascii="Times New Roman" w:hAnsi="Times New Roman" w:cs="Times New Roman"/>
                                <w:b/>
                                <w:bCs/>
                                <w:sz w:val="20"/>
                                <w:szCs w:val="20"/>
                              </w:rPr>
                            </w:pPr>
                            <w:r w:rsidRPr="001953B4">
                              <w:rPr>
                                <w:rFonts w:ascii="Times New Roman" w:hAnsi="Times New Roman" w:cs="Times New Roman"/>
                                <w:b/>
                                <w:sz w:val="12"/>
                                <w:szCs w:val="16"/>
                              </w:rPr>
                              <w:t>215-895-3470, option 1</w:t>
                            </w:r>
                          </w:p>
                          <w:p w14:paraId="5B6C647F" w14:textId="77777777" w:rsidR="00597C8B" w:rsidRDefault="00597C8B" w:rsidP="00597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3EEC" id="Text Box 1631490932" o:spid="_x0000_s1027" type="#_x0000_t202" style="position:absolute;margin-left:371.55pt;margin-top:660.35pt;width:130.95pt;height:4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" fillcolor="white [3201]" stroked="f" strokeweight=".5pt">
                <v:textbox>
                  <w:txbxContent>
                    <w:p w14:paraId="3D5D6317" w14:textId="77777777" w:rsidR="00597C8B" w:rsidRPr="001953B4" w:rsidRDefault="00597C8B" w:rsidP="00597C8B">
                      <w:pPr>
                        <w:widowControl w:val="0"/>
                        <w:contextualSpacing/>
                        <w:jc w:val="center"/>
                        <w:rPr>
                          <w:rFonts w:ascii="Times New Roman" w:hAnsi="Times New Roman" w:cs="Times New Roman"/>
                          <w:b/>
                          <w:sz w:val="12"/>
                          <w:szCs w:val="16"/>
                        </w:rPr>
                      </w:pPr>
                      <w:r w:rsidRPr="001953B4">
                        <w:rPr>
                          <w:rFonts w:ascii="Times New Roman" w:hAnsi="Times New Roman" w:cs="Times New Roman"/>
                          <w:b/>
                          <w:sz w:val="12"/>
                          <w:szCs w:val="16"/>
                        </w:rPr>
                        <w:t>Nutritional Development Services</w:t>
                      </w:r>
                    </w:p>
                    <w:p w14:paraId="42AF467E" w14:textId="77777777" w:rsidR="00597C8B" w:rsidRPr="001953B4" w:rsidRDefault="00597C8B" w:rsidP="00597C8B">
                      <w:pPr>
                        <w:widowControl w:val="0"/>
                        <w:contextualSpacing/>
                        <w:jc w:val="center"/>
                        <w:rPr>
                          <w:rFonts w:ascii="Times New Roman" w:hAnsi="Times New Roman" w:cs="Times New Roman"/>
                          <w:b/>
                          <w:sz w:val="12"/>
                          <w:szCs w:val="16"/>
                        </w:rPr>
                      </w:pPr>
                      <w:r w:rsidRPr="001953B4">
                        <w:rPr>
                          <w:rFonts w:ascii="Times New Roman" w:hAnsi="Times New Roman" w:cs="Times New Roman"/>
                          <w:b/>
                          <w:sz w:val="12"/>
                          <w:szCs w:val="16"/>
                        </w:rPr>
                        <w:t>Archdiocese of Philadelphia</w:t>
                      </w:r>
                    </w:p>
                    <w:p w14:paraId="59302125" w14:textId="77777777" w:rsidR="00597C8B" w:rsidRPr="001953B4" w:rsidRDefault="00597C8B" w:rsidP="00597C8B">
                      <w:pPr>
                        <w:widowControl w:val="0"/>
                        <w:contextualSpacing/>
                        <w:jc w:val="center"/>
                        <w:rPr>
                          <w:rFonts w:ascii="Times New Roman" w:hAnsi="Times New Roman" w:cs="Times New Roman"/>
                          <w:b/>
                          <w:bCs/>
                          <w:sz w:val="12"/>
                          <w:szCs w:val="16"/>
                        </w:rPr>
                      </w:pPr>
                      <w:r w:rsidRPr="001953B4">
                        <w:rPr>
                          <w:rFonts w:ascii="Times New Roman" w:hAnsi="Times New Roman" w:cs="Times New Roman"/>
                          <w:b/>
                          <w:sz w:val="12"/>
                          <w:szCs w:val="16"/>
                        </w:rPr>
                        <w:t xml:space="preserve">222 N </w:t>
                      </w:r>
                      <w:r w:rsidRPr="001953B4">
                        <w:rPr>
                          <w:rFonts w:ascii="Times New Roman" w:hAnsi="Times New Roman" w:cs="Times New Roman"/>
                          <w:b/>
                          <w:bCs/>
                          <w:sz w:val="12"/>
                          <w:szCs w:val="16"/>
                        </w:rPr>
                        <w:t>17th St, Philadelphia, PA 19103</w:t>
                      </w:r>
                    </w:p>
                    <w:p w14:paraId="26746C53" w14:textId="77777777" w:rsidR="00597C8B" w:rsidRPr="001953B4" w:rsidRDefault="00597C8B" w:rsidP="00597C8B">
                      <w:pPr>
                        <w:widowControl w:val="0"/>
                        <w:contextualSpacing/>
                        <w:jc w:val="center"/>
                        <w:rPr>
                          <w:rFonts w:ascii="Times New Roman" w:hAnsi="Times New Roman" w:cs="Times New Roman"/>
                          <w:b/>
                          <w:bCs/>
                          <w:sz w:val="20"/>
                          <w:szCs w:val="20"/>
                        </w:rPr>
                      </w:pPr>
                      <w:r w:rsidRPr="001953B4">
                        <w:rPr>
                          <w:rFonts w:ascii="Times New Roman" w:hAnsi="Times New Roman" w:cs="Times New Roman"/>
                          <w:b/>
                          <w:sz w:val="12"/>
                          <w:szCs w:val="16"/>
                        </w:rPr>
                        <w:t>215-895-3470, option 1</w:t>
                      </w:r>
                    </w:p>
                    <w:p w14:paraId="5B6C647F" w14:textId="77777777" w:rsidR="00597C8B" w:rsidRDefault="00597C8B" w:rsidP="00597C8B"/>
                  </w:txbxContent>
                </v:textbox>
                <w10:wrap anchorx="margin"/>
              </v:shape>
            </w:pict>
          </mc:Fallback>
        </mc:AlternateContent>
      </w:r>
      <w:r>
        <w:rPr>
          <w:noProof/>
        </w:rPr>
        <w:drawing>
          <wp:anchor distT="0" distB="0" distL="114300" distR="114300" simplePos="0" relativeHeight="251658242" behindDoc="0" locked="0" layoutInCell="1" allowOverlap="1" wp14:anchorId="1012F518" wp14:editId="322DCA33">
            <wp:simplePos x="0" y="0"/>
            <wp:positionH relativeFrom="margin">
              <wp:posOffset>6205772</wp:posOffset>
            </wp:positionH>
            <wp:positionV relativeFrom="paragraph">
              <wp:posOffset>8362260</wp:posOffset>
            </wp:positionV>
            <wp:extent cx="477078" cy="478260"/>
            <wp:effectExtent l="0" t="0" r="0" b="0"/>
            <wp:wrapNone/>
            <wp:docPr id="1226177267" name="Picture 4" descr="A blue circle with white text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75341" name="Picture 4" descr="A blue circle with white text and fis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819" t="7103" r="7657" b="7077"/>
                    <a:stretch/>
                  </pic:blipFill>
                  <pic:spPr bwMode="auto">
                    <a:xfrm>
                      <a:off x="0" y="0"/>
                      <a:ext cx="477078" cy="47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02A" w:rsidRPr="00A61556">
        <w:rPr>
          <w:rFonts w:ascii="Times New Roman" w:hAnsi="Times New Roman" w:cs="Times New Roman"/>
          <w:iCs/>
          <w:color w:val="FF0000"/>
          <w:sz w:val="14"/>
          <w:szCs w:val="14"/>
          <w:u w:val="single"/>
        </w:rPr>
        <w:t>P</w:t>
      </w:r>
      <w:r w:rsidR="00311703" w:rsidRPr="00A61556">
        <w:rPr>
          <w:rFonts w:ascii="Times New Roman" w:hAnsi="Times New Roman" w:cs="Times New Roman"/>
          <w:iCs/>
          <w:color w:val="FF0000"/>
          <w:sz w:val="14"/>
          <w:szCs w:val="14"/>
          <w:u w:val="single"/>
        </w:rPr>
        <w:t xml:space="preserve">LEASE READ CAREFULLY </w:t>
      </w:r>
      <w:r w:rsidR="00C724E4" w:rsidRPr="00A61556">
        <w:rPr>
          <w:rFonts w:ascii="Times New Roman" w:hAnsi="Times New Roman" w:cs="Times New Roman"/>
          <w:iCs/>
          <w:color w:val="FF0000"/>
          <w:sz w:val="14"/>
          <w:szCs w:val="14"/>
        </w:rPr>
        <w:t xml:space="preserve">- </w:t>
      </w:r>
      <w:r w:rsidR="00311703" w:rsidRPr="00A61556">
        <w:rPr>
          <w:rFonts w:ascii="Times New Roman" w:hAnsi="Times New Roman" w:cs="Times New Roman"/>
          <w:iCs/>
          <w:sz w:val="14"/>
          <w:szCs w:val="14"/>
        </w:rPr>
        <w:t xml:space="preserve">Parents are strongly advised to review the menu completely to ensure that each of the food items is suitable for their </w:t>
      </w:r>
      <w:r w:rsidR="00B72816" w:rsidRPr="00A61556">
        <w:rPr>
          <w:rFonts w:ascii="Times New Roman" w:hAnsi="Times New Roman" w:cs="Times New Roman"/>
          <w:iCs/>
          <w:sz w:val="14"/>
          <w:szCs w:val="14"/>
        </w:rPr>
        <w:t>children and</w:t>
      </w:r>
      <w:r w:rsidR="00311703" w:rsidRPr="00A61556">
        <w:rPr>
          <w:rFonts w:ascii="Times New Roman" w:hAnsi="Times New Roman" w:cs="Times New Roman"/>
          <w:iCs/>
          <w:sz w:val="14"/>
          <w:szCs w:val="14"/>
        </w:rPr>
        <w:t xml:space="preserve"> will not trigger an allergic reaction or related illness. The Archdiocese of Philadelphia, Nutritional Development Services, Inc. and your children’s school shall not be responsible for any allergic reaction or related illness caused by any food item. Upon request and without charge, Nutritional Development Services will provide parents with information on any food item, which has been provided by the supplier of the food item. To</w:t>
      </w:r>
      <w:r w:rsidR="00F14439" w:rsidRPr="00A61556">
        <w:rPr>
          <w:rFonts w:ascii="Times New Roman" w:hAnsi="Times New Roman" w:cs="Times New Roman"/>
          <w:iCs/>
          <w:sz w:val="14"/>
          <w:szCs w:val="14"/>
        </w:rPr>
        <w:t xml:space="preserve"> </w:t>
      </w:r>
      <w:r w:rsidR="00311703" w:rsidRPr="00A61556">
        <w:rPr>
          <w:rFonts w:ascii="Times New Roman" w:hAnsi="Times New Roman" w:cs="Times New Roman"/>
          <w:iCs/>
          <w:sz w:val="14"/>
          <w:szCs w:val="14"/>
        </w:rPr>
        <w:t>request product information please call (215) 895-3470 during normal business hours.</w:t>
      </w:r>
      <w:r w:rsidR="009E191E">
        <w:rPr>
          <w:rFonts w:ascii="Times New Roman" w:hAnsi="Times New Roman" w:cs="Times New Roman"/>
          <w:b/>
          <w:bCs/>
          <w:iCs/>
          <w:sz w:val="14"/>
          <w:szCs w:val="14"/>
        </w:rPr>
        <w:t xml:space="preserve">            </w:t>
      </w:r>
    </w:p>
    <w:p w14:paraId="6497035E" w14:textId="16984E04" w:rsidR="00E53805" w:rsidRDefault="00E53805" w:rsidP="00E53805">
      <w:pPr>
        <w:rPr>
          <w:rFonts w:ascii="Times New Roman" w:hAnsi="Times New Roman" w:cs="Times New Roman"/>
          <w:b/>
          <w:bCs/>
          <w:iCs/>
          <w:sz w:val="14"/>
          <w:szCs w:val="14"/>
        </w:rPr>
      </w:pPr>
      <w:r w:rsidRPr="007D5799">
        <w:rPr>
          <w:rFonts w:ascii="Times New Roman" w:hAnsi="Times New Roman" w:cs="Times New Roman"/>
          <w:iCs/>
          <w:noProof/>
          <w:sz w:val="10"/>
          <w:szCs w:val="10"/>
        </w:rPr>
        <w:lastRenderedPageBreak/>
        <w:drawing>
          <wp:anchor distT="0" distB="0" distL="114300" distR="114300" simplePos="0" relativeHeight="251690008" behindDoc="0" locked="0" layoutInCell="1" allowOverlap="1" wp14:anchorId="69BAE624" wp14:editId="011E26BA">
            <wp:simplePos x="0" y="0"/>
            <wp:positionH relativeFrom="margin">
              <wp:align>center</wp:align>
            </wp:positionH>
            <wp:positionV relativeFrom="paragraph">
              <wp:posOffset>-360680</wp:posOffset>
            </wp:positionV>
            <wp:extent cx="7616328" cy="9859618"/>
            <wp:effectExtent l="0" t="0" r="3810" b="8890"/>
            <wp:wrapNone/>
            <wp:docPr id="912922349" name="Picture 29" descr="A poster with text and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2349" name="Picture 29" descr="A poster with text and pumpkin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6328" cy="9859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6FB30" w14:textId="77777777" w:rsidR="00E53805" w:rsidRDefault="00E53805" w:rsidP="00E53805">
      <w:pPr>
        <w:rPr>
          <w:rFonts w:ascii="Times New Roman" w:hAnsi="Times New Roman" w:cs="Times New Roman"/>
          <w:b/>
          <w:bCs/>
          <w:iCs/>
          <w:sz w:val="14"/>
          <w:szCs w:val="14"/>
        </w:rPr>
      </w:pPr>
    </w:p>
    <w:p w14:paraId="73F5F7A2" w14:textId="344001F8" w:rsidR="00E53805" w:rsidRPr="00E53805" w:rsidRDefault="00E53805" w:rsidP="00E53805">
      <w:pPr>
        <w:rPr>
          <w:rFonts w:ascii="Times New Roman" w:eastAsiaTheme="majorEastAsia" w:hAnsi="Times New Roman" w:cs="Times New Roman"/>
          <w:b/>
          <w:bCs/>
          <w:iCs/>
          <w:color w:val="FF0000"/>
          <w:sz w:val="14"/>
          <w:szCs w:val="14"/>
          <w:u w:val="single"/>
        </w:rPr>
      </w:pPr>
    </w:p>
    <w:sectPr w:rsidR="00E53805" w:rsidRPr="00E53805" w:rsidSect="00E5698C">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D9122" w14:textId="77777777" w:rsidR="00A615FF" w:rsidRDefault="00A615FF">
      <w:pPr>
        <w:spacing w:before="0" w:after="0"/>
      </w:pPr>
      <w:r>
        <w:separator/>
      </w:r>
    </w:p>
  </w:endnote>
  <w:endnote w:type="continuationSeparator" w:id="0">
    <w:p w14:paraId="5CBCFB29" w14:textId="77777777" w:rsidR="00A615FF" w:rsidRDefault="00A615FF">
      <w:pPr>
        <w:spacing w:before="0" w:after="0"/>
      </w:pPr>
      <w:r>
        <w:continuationSeparator/>
      </w:r>
    </w:p>
  </w:endnote>
  <w:endnote w:type="continuationNotice" w:id="1">
    <w:p w14:paraId="6255D5B7" w14:textId="77777777" w:rsidR="00A615FF" w:rsidRDefault="00A615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A7A1B" w14:textId="77777777" w:rsidR="00A615FF" w:rsidRDefault="00A615FF">
      <w:pPr>
        <w:spacing w:before="0" w:after="0"/>
      </w:pPr>
      <w:r>
        <w:separator/>
      </w:r>
    </w:p>
  </w:footnote>
  <w:footnote w:type="continuationSeparator" w:id="0">
    <w:p w14:paraId="03074434" w14:textId="77777777" w:rsidR="00A615FF" w:rsidRDefault="00A615FF">
      <w:pPr>
        <w:spacing w:before="0" w:after="0"/>
      </w:pPr>
      <w:r>
        <w:continuationSeparator/>
      </w:r>
    </w:p>
  </w:footnote>
  <w:footnote w:type="continuationNotice" w:id="1">
    <w:p w14:paraId="755A1B22" w14:textId="77777777" w:rsidR="00A615FF" w:rsidRDefault="00A615F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5643B4"/>
    <w:multiLevelType w:val="hybridMultilevel"/>
    <w:tmpl w:val="CAEE9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133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11/30/2023"/>
    <w:docVar w:name="MonthStart" w:val="11/1/2023"/>
  </w:docVars>
  <w:rsids>
    <w:rsidRoot w:val="00E5698C"/>
    <w:rsid w:val="0000028F"/>
    <w:rsid w:val="000063B2"/>
    <w:rsid w:val="00017C7F"/>
    <w:rsid w:val="00033E8C"/>
    <w:rsid w:val="00035960"/>
    <w:rsid w:val="000365EF"/>
    <w:rsid w:val="00040D34"/>
    <w:rsid w:val="0004450F"/>
    <w:rsid w:val="000537AC"/>
    <w:rsid w:val="0006417F"/>
    <w:rsid w:val="00070B56"/>
    <w:rsid w:val="00073FE3"/>
    <w:rsid w:val="000755A8"/>
    <w:rsid w:val="0007568E"/>
    <w:rsid w:val="0009020B"/>
    <w:rsid w:val="00097F74"/>
    <w:rsid w:val="000A7A29"/>
    <w:rsid w:val="000B303C"/>
    <w:rsid w:val="000C1045"/>
    <w:rsid w:val="000C2145"/>
    <w:rsid w:val="000C31B6"/>
    <w:rsid w:val="000C7575"/>
    <w:rsid w:val="000D15B5"/>
    <w:rsid w:val="000D4F11"/>
    <w:rsid w:val="000D6630"/>
    <w:rsid w:val="000E0DE6"/>
    <w:rsid w:val="000E2E1C"/>
    <w:rsid w:val="000E5C74"/>
    <w:rsid w:val="000F0254"/>
    <w:rsid w:val="000F2788"/>
    <w:rsid w:val="000F4369"/>
    <w:rsid w:val="000F4A36"/>
    <w:rsid w:val="000F4BF7"/>
    <w:rsid w:val="000F5F6D"/>
    <w:rsid w:val="00105069"/>
    <w:rsid w:val="0011181D"/>
    <w:rsid w:val="00112A85"/>
    <w:rsid w:val="00115811"/>
    <w:rsid w:val="0011708F"/>
    <w:rsid w:val="001254C1"/>
    <w:rsid w:val="00125D51"/>
    <w:rsid w:val="00133285"/>
    <w:rsid w:val="00134AFD"/>
    <w:rsid w:val="00140A6B"/>
    <w:rsid w:val="001433B3"/>
    <w:rsid w:val="00143832"/>
    <w:rsid w:val="00144339"/>
    <w:rsid w:val="00147185"/>
    <w:rsid w:val="00152150"/>
    <w:rsid w:val="00153402"/>
    <w:rsid w:val="001567D6"/>
    <w:rsid w:val="001732AF"/>
    <w:rsid w:val="0017483C"/>
    <w:rsid w:val="00174BA5"/>
    <w:rsid w:val="001758AA"/>
    <w:rsid w:val="00175F85"/>
    <w:rsid w:val="00176C7E"/>
    <w:rsid w:val="0018528B"/>
    <w:rsid w:val="001865F4"/>
    <w:rsid w:val="001953B4"/>
    <w:rsid w:val="001953E9"/>
    <w:rsid w:val="001956C8"/>
    <w:rsid w:val="001A475E"/>
    <w:rsid w:val="001C2807"/>
    <w:rsid w:val="001C3B0B"/>
    <w:rsid w:val="001D0947"/>
    <w:rsid w:val="001D1461"/>
    <w:rsid w:val="001E6AD6"/>
    <w:rsid w:val="001F3716"/>
    <w:rsid w:val="001F4D39"/>
    <w:rsid w:val="001F7D14"/>
    <w:rsid w:val="00207567"/>
    <w:rsid w:val="00210734"/>
    <w:rsid w:val="00213337"/>
    <w:rsid w:val="0022062B"/>
    <w:rsid w:val="002239A6"/>
    <w:rsid w:val="00224C34"/>
    <w:rsid w:val="002350AD"/>
    <w:rsid w:val="00236C94"/>
    <w:rsid w:val="00242E87"/>
    <w:rsid w:val="0024454A"/>
    <w:rsid w:val="002552B5"/>
    <w:rsid w:val="002566A3"/>
    <w:rsid w:val="00257DD1"/>
    <w:rsid w:val="00265C0C"/>
    <w:rsid w:val="00265E92"/>
    <w:rsid w:val="00267EB4"/>
    <w:rsid w:val="0027072C"/>
    <w:rsid w:val="00270812"/>
    <w:rsid w:val="0027141F"/>
    <w:rsid w:val="00280CD9"/>
    <w:rsid w:val="00287BE6"/>
    <w:rsid w:val="00293183"/>
    <w:rsid w:val="00296FA8"/>
    <w:rsid w:val="002A11C9"/>
    <w:rsid w:val="002A4FDD"/>
    <w:rsid w:val="002A574D"/>
    <w:rsid w:val="002A758D"/>
    <w:rsid w:val="002D06AC"/>
    <w:rsid w:val="002D1CBA"/>
    <w:rsid w:val="002D241F"/>
    <w:rsid w:val="002D36B2"/>
    <w:rsid w:val="002D7332"/>
    <w:rsid w:val="002F7E23"/>
    <w:rsid w:val="00304290"/>
    <w:rsid w:val="00306571"/>
    <w:rsid w:val="00311703"/>
    <w:rsid w:val="00312AB3"/>
    <w:rsid w:val="00315432"/>
    <w:rsid w:val="003159B8"/>
    <w:rsid w:val="00316732"/>
    <w:rsid w:val="00316D3C"/>
    <w:rsid w:val="00317E45"/>
    <w:rsid w:val="0032022B"/>
    <w:rsid w:val="00327247"/>
    <w:rsid w:val="0032794D"/>
    <w:rsid w:val="0033113D"/>
    <w:rsid w:val="003312C9"/>
    <w:rsid w:val="0034110B"/>
    <w:rsid w:val="003411D9"/>
    <w:rsid w:val="00345DC9"/>
    <w:rsid w:val="0035102A"/>
    <w:rsid w:val="0035601E"/>
    <w:rsid w:val="00357C2D"/>
    <w:rsid w:val="00362297"/>
    <w:rsid w:val="00364687"/>
    <w:rsid w:val="00364FC4"/>
    <w:rsid w:val="00365C10"/>
    <w:rsid w:val="00372351"/>
    <w:rsid w:val="00382D01"/>
    <w:rsid w:val="00384FC8"/>
    <w:rsid w:val="00385476"/>
    <w:rsid w:val="00391BA6"/>
    <w:rsid w:val="003A162D"/>
    <w:rsid w:val="003A39CD"/>
    <w:rsid w:val="003A39E2"/>
    <w:rsid w:val="003A7559"/>
    <w:rsid w:val="003B4449"/>
    <w:rsid w:val="003B7AE3"/>
    <w:rsid w:val="003C1A31"/>
    <w:rsid w:val="003C6CDD"/>
    <w:rsid w:val="003D5B80"/>
    <w:rsid w:val="003E1B42"/>
    <w:rsid w:val="003E36C2"/>
    <w:rsid w:val="003F055C"/>
    <w:rsid w:val="003F12AE"/>
    <w:rsid w:val="00400D44"/>
    <w:rsid w:val="00404F9C"/>
    <w:rsid w:val="0040525C"/>
    <w:rsid w:val="0040760F"/>
    <w:rsid w:val="004128EA"/>
    <w:rsid w:val="00421C21"/>
    <w:rsid w:val="0043030B"/>
    <w:rsid w:val="00435F96"/>
    <w:rsid w:val="00442813"/>
    <w:rsid w:val="0044495F"/>
    <w:rsid w:val="004502A4"/>
    <w:rsid w:val="00452730"/>
    <w:rsid w:val="004549B1"/>
    <w:rsid w:val="00465CA5"/>
    <w:rsid w:val="00481DA3"/>
    <w:rsid w:val="0048293B"/>
    <w:rsid w:val="004841D6"/>
    <w:rsid w:val="004874AB"/>
    <w:rsid w:val="00487DD5"/>
    <w:rsid w:val="00491A33"/>
    <w:rsid w:val="004957AE"/>
    <w:rsid w:val="004A4C04"/>
    <w:rsid w:val="004A5FE9"/>
    <w:rsid w:val="004B50F0"/>
    <w:rsid w:val="004D2092"/>
    <w:rsid w:val="004D2C63"/>
    <w:rsid w:val="004D5077"/>
    <w:rsid w:val="004D589B"/>
    <w:rsid w:val="004E1311"/>
    <w:rsid w:val="005017C6"/>
    <w:rsid w:val="005035FB"/>
    <w:rsid w:val="0050737A"/>
    <w:rsid w:val="00512E27"/>
    <w:rsid w:val="0052184B"/>
    <w:rsid w:val="00523285"/>
    <w:rsid w:val="00527633"/>
    <w:rsid w:val="005403B2"/>
    <w:rsid w:val="005529B0"/>
    <w:rsid w:val="00561D56"/>
    <w:rsid w:val="0056283F"/>
    <w:rsid w:val="0056719B"/>
    <w:rsid w:val="00590A92"/>
    <w:rsid w:val="00597C8B"/>
    <w:rsid w:val="00597DB8"/>
    <w:rsid w:val="00597FA8"/>
    <w:rsid w:val="005A2737"/>
    <w:rsid w:val="005B0009"/>
    <w:rsid w:val="005B5108"/>
    <w:rsid w:val="005C174B"/>
    <w:rsid w:val="005C3C17"/>
    <w:rsid w:val="005D491D"/>
    <w:rsid w:val="005D5E93"/>
    <w:rsid w:val="005E0E42"/>
    <w:rsid w:val="005F0D25"/>
    <w:rsid w:val="005F103F"/>
    <w:rsid w:val="00600D5F"/>
    <w:rsid w:val="00602EAC"/>
    <w:rsid w:val="0060432C"/>
    <w:rsid w:val="006060CB"/>
    <w:rsid w:val="00607C64"/>
    <w:rsid w:val="00610707"/>
    <w:rsid w:val="006111E4"/>
    <w:rsid w:val="00611E64"/>
    <w:rsid w:val="006158A4"/>
    <w:rsid w:val="00615A7C"/>
    <w:rsid w:val="00616380"/>
    <w:rsid w:val="006219A0"/>
    <w:rsid w:val="00626620"/>
    <w:rsid w:val="006332EF"/>
    <w:rsid w:val="00635DF1"/>
    <w:rsid w:val="00637829"/>
    <w:rsid w:val="0064316F"/>
    <w:rsid w:val="00644A1D"/>
    <w:rsid w:val="006479DA"/>
    <w:rsid w:val="0065651E"/>
    <w:rsid w:val="006579D2"/>
    <w:rsid w:val="00660DB6"/>
    <w:rsid w:val="00661941"/>
    <w:rsid w:val="006634E6"/>
    <w:rsid w:val="00664B65"/>
    <w:rsid w:val="00674BC4"/>
    <w:rsid w:val="00675BF8"/>
    <w:rsid w:val="00681455"/>
    <w:rsid w:val="006814D1"/>
    <w:rsid w:val="0068301F"/>
    <w:rsid w:val="0068320B"/>
    <w:rsid w:val="0068377B"/>
    <w:rsid w:val="00683A53"/>
    <w:rsid w:val="006868D0"/>
    <w:rsid w:val="006872B7"/>
    <w:rsid w:val="006A2DBF"/>
    <w:rsid w:val="006A3486"/>
    <w:rsid w:val="006A53EB"/>
    <w:rsid w:val="006B186D"/>
    <w:rsid w:val="006B1DE3"/>
    <w:rsid w:val="006B28B9"/>
    <w:rsid w:val="006B6216"/>
    <w:rsid w:val="006B7E0C"/>
    <w:rsid w:val="006C3568"/>
    <w:rsid w:val="006C5345"/>
    <w:rsid w:val="006C7923"/>
    <w:rsid w:val="006C7AA2"/>
    <w:rsid w:val="006D7318"/>
    <w:rsid w:val="006D7731"/>
    <w:rsid w:val="006E58C7"/>
    <w:rsid w:val="006F095B"/>
    <w:rsid w:val="006F0B78"/>
    <w:rsid w:val="006F234C"/>
    <w:rsid w:val="006F3493"/>
    <w:rsid w:val="006F40EE"/>
    <w:rsid w:val="006F5A42"/>
    <w:rsid w:val="006F5F18"/>
    <w:rsid w:val="006F743E"/>
    <w:rsid w:val="00706A11"/>
    <w:rsid w:val="00713B7C"/>
    <w:rsid w:val="00714195"/>
    <w:rsid w:val="0073053A"/>
    <w:rsid w:val="00735291"/>
    <w:rsid w:val="00745F0D"/>
    <w:rsid w:val="00750FCB"/>
    <w:rsid w:val="007512FF"/>
    <w:rsid w:val="00753C75"/>
    <w:rsid w:val="00754BE1"/>
    <w:rsid w:val="007642B3"/>
    <w:rsid w:val="007647F2"/>
    <w:rsid w:val="007656E5"/>
    <w:rsid w:val="0077015B"/>
    <w:rsid w:val="00782564"/>
    <w:rsid w:val="0078416B"/>
    <w:rsid w:val="007853C6"/>
    <w:rsid w:val="00796988"/>
    <w:rsid w:val="007A48BB"/>
    <w:rsid w:val="007B25AD"/>
    <w:rsid w:val="007B6A5F"/>
    <w:rsid w:val="007C0F57"/>
    <w:rsid w:val="007C6701"/>
    <w:rsid w:val="007D0179"/>
    <w:rsid w:val="007D568D"/>
    <w:rsid w:val="007E5192"/>
    <w:rsid w:val="007F123C"/>
    <w:rsid w:val="007F187C"/>
    <w:rsid w:val="007F2293"/>
    <w:rsid w:val="007F2857"/>
    <w:rsid w:val="007F30EF"/>
    <w:rsid w:val="007F45FF"/>
    <w:rsid w:val="00802E92"/>
    <w:rsid w:val="008178A4"/>
    <w:rsid w:val="00823B39"/>
    <w:rsid w:val="008272C7"/>
    <w:rsid w:val="008306F9"/>
    <w:rsid w:val="008319F7"/>
    <w:rsid w:val="00832714"/>
    <w:rsid w:val="00841859"/>
    <w:rsid w:val="00841BC5"/>
    <w:rsid w:val="008429EB"/>
    <w:rsid w:val="0084428E"/>
    <w:rsid w:val="00846C9B"/>
    <w:rsid w:val="008520EE"/>
    <w:rsid w:val="00853AAC"/>
    <w:rsid w:val="00855E89"/>
    <w:rsid w:val="00860871"/>
    <w:rsid w:val="00866E99"/>
    <w:rsid w:val="00867EF5"/>
    <w:rsid w:val="00871EA6"/>
    <w:rsid w:val="008729ED"/>
    <w:rsid w:val="00875CFC"/>
    <w:rsid w:val="00882BCC"/>
    <w:rsid w:val="00884043"/>
    <w:rsid w:val="00884B03"/>
    <w:rsid w:val="00884D21"/>
    <w:rsid w:val="008911B6"/>
    <w:rsid w:val="0089183E"/>
    <w:rsid w:val="008A25EE"/>
    <w:rsid w:val="008A3DC5"/>
    <w:rsid w:val="008C15CF"/>
    <w:rsid w:val="008E0DCE"/>
    <w:rsid w:val="008E19CA"/>
    <w:rsid w:val="008E25EE"/>
    <w:rsid w:val="008E5081"/>
    <w:rsid w:val="008E5454"/>
    <w:rsid w:val="008F3228"/>
    <w:rsid w:val="009001FB"/>
    <w:rsid w:val="009119E1"/>
    <w:rsid w:val="0091646E"/>
    <w:rsid w:val="009221DD"/>
    <w:rsid w:val="00924199"/>
    <w:rsid w:val="00931605"/>
    <w:rsid w:val="00931641"/>
    <w:rsid w:val="00933D93"/>
    <w:rsid w:val="00940293"/>
    <w:rsid w:val="00944AFD"/>
    <w:rsid w:val="00952B3F"/>
    <w:rsid w:val="00956F99"/>
    <w:rsid w:val="0096299A"/>
    <w:rsid w:val="00963473"/>
    <w:rsid w:val="00966BFA"/>
    <w:rsid w:val="00967EAC"/>
    <w:rsid w:val="00971B68"/>
    <w:rsid w:val="009760C4"/>
    <w:rsid w:val="00976EFC"/>
    <w:rsid w:val="009817F9"/>
    <w:rsid w:val="00981DE8"/>
    <w:rsid w:val="00991AA1"/>
    <w:rsid w:val="009A2F33"/>
    <w:rsid w:val="009A4C01"/>
    <w:rsid w:val="009A578A"/>
    <w:rsid w:val="009A71AA"/>
    <w:rsid w:val="009B1A47"/>
    <w:rsid w:val="009B2739"/>
    <w:rsid w:val="009B4E5C"/>
    <w:rsid w:val="009C1A28"/>
    <w:rsid w:val="009C33BA"/>
    <w:rsid w:val="009C3E85"/>
    <w:rsid w:val="009C6FC0"/>
    <w:rsid w:val="009C79C4"/>
    <w:rsid w:val="009D39FF"/>
    <w:rsid w:val="009E0E2C"/>
    <w:rsid w:val="009E191E"/>
    <w:rsid w:val="009E4339"/>
    <w:rsid w:val="009F2866"/>
    <w:rsid w:val="009F2E66"/>
    <w:rsid w:val="00A008E8"/>
    <w:rsid w:val="00A1072B"/>
    <w:rsid w:val="00A15B53"/>
    <w:rsid w:val="00A20F8B"/>
    <w:rsid w:val="00A215EC"/>
    <w:rsid w:val="00A21937"/>
    <w:rsid w:val="00A334FE"/>
    <w:rsid w:val="00A433F2"/>
    <w:rsid w:val="00A43F1A"/>
    <w:rsid w:val="00A46279"/>
    <w:rsid w:val="00A477D5"/>
    <w:rsid w:val="00A61556"/>
    <w:rsid w:val="00A615FF"/>
    <w:rsid w:val="00A61D6A"/>
    <w:rsid w:val="00A72B66"/>
    <w:rsid w:val="00A80566"/>
    <w:rsid w:val="00A8488F"/>
    <w:rsid w:val="00A93DF6"/>
    <w:rsid w:val="00A94840"/>
    <w:rsid w:val="00AA44AF"/>
    <w:rsid w:val="00AB02F9"/>
    <w:rsid w:val="00AC008B"/>
    <w:rsid w:val="00AC0CAF"/>
    <w:rsid w:val="00AC158D"/>
    <w:rsid w:val="00AD76BD"/>
    <w:rsid w:val="00AE4EE1"/>
    <w:rsid w:val="00AE5B82"/>
    <w:rsid w:val="00AF0DFF"/>
    <w:rsid w:val="00AF1DDA"/>
    <w:rsid w:val="00AF2DDC"/>
    <w:rsid w:val="00AF4C9E"/>
    <w:rsid w:val="00AF708E"/>
    <w:rsid w:val="00AF7C97"/>
    <w:rsid w:val="00B10060"/>
    <w:rsid w:val="00B14B60"/>
    <w:rsid w:val="00B2376F"/>
    <w:rsid w:val="00B2544A"/>
    <w:rsid w:val="00B44D59"/>
    <w:rsid w:val="00B463C2"/>
    <w:rsid w:val="00B50C12"/>
    <w:rsid w:val="00B53CD9"/>
    <w:rsid w:val="00B57451"/>
    <w:rsid w:val="00B629C2"/>
    <w:rsid w:val="00B62A49"/>
    <w:rsid w:val="00B67CE7"/>
    <w:rsid w:val="00B72816"/>
    <w:rsid w:val="00B75CB6"/>
    <w:rsid w:val="00B76F3F"/>
    <w:rsid w:val="00B7728D"/>
    <w:rsid w:val="00B77664"/>
    <w:rsid w:val="00B8471B"/>
    <w:rsid w:val="00B85470"/>
    <w:rsid w:val="00B86624"/>
    <w:rsid w:val="00B86BD7"/>
    <w:rsid w:val="00B90743"/>
    <w:rsid w:val="00B91534"/>
    <w:rsid w:val="00B92539"/>
    <w:rsid w:val="00B96894"/>
    <w:rsid w:val="00BA1594"/>
    <w:rsid w:val="00BA545F"/>
    <w:rsid w:val="00BA77B9"/>
    <w:rsid w:val="00BB1E55"/>
    <w:rsid w:val="00BB522F"/>
    <w:rsid w:val="00BB7DEA"/>
    <w:rsid w:val="00BC191B"/>
    <w:rsid w:val="00BD14D1"/>
    <w:rsid w:val="00BD1B5F"/>
    <w:rsid w:val="00BE51E9"/>
    <w:rsid w:val="00BF1C6D"/>
    <w:rsid w:val="00BF41C6"/>
    <w:rsid w:val="00BF431E"/>
    <w:rsid w:val="00BF5B45"/>
    <w:rsid w:val="00C00059"/>
    <w:rsid w:val="00C013E3"/>
    <w:rsid w:val="00C01987"/>
    <w:rsid w:val="00C03A49"/>
    <w:rsid w:val="00C0419D"/>
    <w:rsid w:val="00C10571"/>
    <w:rsid w:val="00C10AFD"/>
    <w:rsid w:val="00C11F8C"/>
    <w:rsid w:val="00C275E1"/>
    <w:rsid w:val="00C521CB"/>
    <w:rsid w:val="00C6034B"/>
    <w:rsid w:val="00C70783"/>
    <w:rsid w:val="00C724E4"/>
    <w:rsid w:val="00C73ABC"/>
    <w:rsid w:val="00C759A0"/>
    <w:rsid w:val="00C85F25"/>
    <w:rsid w:val="00C933E7"/>
    <w:rsid w:val="00C95401"/>
    <w:rsid w:val="00C97EDE"/>
    <w:rsid w:val="00CB4B4F"/>
    <w:rsid w:val="00CC021A"/>
    <w:rsid w:val="00CC09E6"/>
    <w:rsid w:val="00CD48A1"/>
    <w:rsid w:val="00CF1998"/>
    <w:rsid w:val="00CF53D1"/>
    <w:rsid w:val="00CF72AC"/>
    <w:rsid w:val="00D02657"/>
    <w:rsid w:val="00D02A40"/>
    <w:rsid w:val="00D03F46"/>
    <w:rsid w:val="00D06750"/>
    <w:rsid w:val="00D1684F"/>
    <w:rsid w:val="00D2109C"/>
    <w:rsid w:val="00D23752"/>
    <w:rsid w:val="00D25388"/>
    <w:rsid w:val="00D2750D"/>
    <w:rsid w:val="00D30E37"/>
    <w:rsid w:val="00D310A3"/>
    <w:rsid w:val="00D33E1A"/>
    <w:rsid w:val="00D35D69"/>
    <w:rsid w:val="00D374E5"/>
    <w:rsid w:val="00D40C30"/>
    <w:rsid w:val="00D45AF3"/>
    <w:rsid w:val="00D61147"/>
    <w:rsid w:val="00D61E6F"/>
    <w:rsid w:val="00D62390"/>
    <w:rsid w:val="00D6517D"/>
    <w:rsid w:val="00D714B4"/>
    <w:rsid w:val="00D752AA"/>
    <w:rsid w:val="00D7555D"/>
    <w:rsid w:val="00D76712"/>
    <w:rsid w:val="00D76E12"/>
    <w:rsid w:val="00D80F06"/>
    <w:rsid w:val="00D82551"/>
    <w:rsid w:val="00D97CB5"/>
    <w:rsid w:val="00DA028E"/>
    <w:rsid w:val="00DA43A4"/>
    <w:rsid w:val="00DA613B"/>
    <w:rsid w:val="00DB29A8"/>
    <w:rsid w:val="00DB6F26"/>
    <w:rsid w:val="00DB72EF"/>
    <w:rsid w:val="00DC4981"/>
    <w:rsid w:val="00DC4EF3"/>
    <w:rsid w:val="00DC521F"/>
    <w:rsid w:val="00DD1C7A"/>
    <w:rsid w:val="00DD5F05"/>
    <w:rsid w:val="00DE41C6"/>
    <w:rsid w:val="00DE79C1"/>
    <w:rsid w:val="00DF0CA1"/>
    <w:rsid w:val="00DF2183"/>
    <w:rsid w:val="00E030EA"/>
    <w:rsid w:val="00E03F59"/>
    <w:rsid w:val="00E14750"/>
    <w:rsid w:val="00E14827"/>
    <w:rsid w:val="00E17C58"/>
    <w:rsid w:val="00E20ED5"/>
    <w:rsid w:val="00E24C1D"/>
    <w:rsid w:val="00E41945"/>
    <w:rsid w:val="00E43D6A"/>
    <w:rsid w:val="00E46123"/>
    <w:rsid w:val="00E478CA"/>
    <w:rsid w:val="00E47C0A"/>
    <w:rsid w:val="00E53805"/>
    <w:rsid w:val="00E54784"/>
    <w:rsid w:val="00E5698C"/>
    <w:rsid w:val="00E5705B"/>
    <w:rsid w:val="00E617D3"/>
    <w:rsid w:val="00E63BC6"/>
    <w:rsid w:val="00E710C1"/>
    <w:rsid w:val="00E75AD0"/>
    <w:rsid w:val="00E8338D"/>
    <w:rsid w:val="00EA463D"/>
    <w:rsid w:val="00EA6364"/>
    <w:rsid w:val="00EB29B2"/>
    <w:rsid w:val="00EB5374"/>
    <w:rsid w:val="00EC428B"/>
    <w:rsid w:val="00EC54FB"/>
    <w:rsid w:val="00EC5CD0"/>
    <w:rsid w:val="00EC5E30"/>
    <w:rsid w:val="00ED1987"/>
    <w:rsid w:val="00ED4AA4"/>
    <w:rsid w:val="00ED5270"/>
    <w:rsid w:val="00EE1C4C"/>
    <w:rsid w:val="00EE37BE"/>
    <w:rsid w:val="00EF289A"/>
    <w:rsid w:val="00EF3A12"/>
    <w:rsid w:val="00EF3FAF"/>
    <w:rsid w:val="00EF5620"/>
    <w:rsid w:val="00F02E51"/>
    <w:rsid w:val="00F03CB2"/>
    <w:rsid w:val="00F0658D"/>
    <w:rsid w:val="00F14439"/>
    <w:rsid w:val="00F15167"/>
    <w:rsid w:val="00F21A50"/>
    <w:rsid w:val="00F30148"/>
    <w:rsid w:val="00F31F36"/>
    <w:rsid w:val="00F35F1D"/>
    <w:rsid w:val="00F45B25"/>
    <w:rsid w:val="00F501ED"/>
    <w:rsid w:val="00F53731"/>
    <w:rsid w:val="00F5631C"/>
    <w:rsid w:val="00F57893"/>
    <w:rsid w:val="00F657D8"/>
    <w:rsid w:val="00F6735B"/>
    <w:rsid w:val="00F677CA"/>
    <w:rsid w:val="00F74A96"/>
    <w:rsid w:val="00F75838"/>
    <w:rsid w:val="00F76889"/>
    <w:rsid w:val="00F837EF"/>
    <w:rsid w:val="00F83DB3"/>
    <w:rsid w:val="00F9472F"/>
    <w:rsid w:val="00F9590C"/>
    <w:rsid w:val="00F96949"/>
    <w:rsid w:val="00F96D79"/>
    <w:rsid w:val="00FA314A"/>
    <w:rsid w:val="00FA3C2F"/>
    <w:rsid w:val="00FA537A"/>
    <w:rsid w:val="00FA73AB"/>
    <w:rsid w:val="00FB0819"/>
    <w:rsid w:val="00FB0F81"/>
    <w:rsid w:val="00FB35CC"/>
    <w:rsid w:val="00FB36F6"/>
    <w:rsid w:val="00FB504E"/>
    <w:rsid w:val="00FC10A1"/>
    <w:rsid w:val="00FC4D25"/>
    <w:rsid w:val="00FC5695"/>
    <w:rsid w:val="00FD031C"/>
    <w:rsid w:val="00FE3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F52D385"/>
  <w15:docId w15:val="{D87C7BF9-319E-4754-A57F-359F4829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8"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8" w:unhideWhenUsed="1" w:qFormat="1"/>
    <w:lsdException w:name="Intense Quote" w:semiHidden="1" w:uiPriority="8"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 w:unhideWhenUsed="1" w:qFormat="1"/>
    <w:lsdException w:name="Intense Emphasis" w:semiHidden="1" w:uiPriority="8" w:unhideWhenUsed="1" w:qFormat="1"/>
    <w:lsdException w:name="Subtle Reference" w:semiHidden="1" w:uiPriority="8" w:unhideWhenUsed="1" w:qFormat="1"/>
    <w:lsdException w:name="Intense Reference" w:semiHidden="1" w:uiPriority="8" w:unhideWhenUsed="1" w:qFormat="1"/>
    <w:lsdException w:name="Book Title" w:semiHidden="1" w:uiPriority="8"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439"/>
  </w:style>
  <w:style w:type="paragraph" w:styleId="Heading1">
    <w:name w:val="heading 1"/>
    <w:basedOn w:val="Normal"/>
    <w:link w:val="Heading1Char"/>
    <w:uiPriority w:val="9"/>
    <w:qFormat/>
    <w:pPr>
      <w:keepNext/>
      <w:keepLines/>
      <w:outlineLvl w:val="0"/>
    </w:pPr>
    <w:rPr>
      <w:rFonts w:asciiTheme="majorHAnsi" w:hAnsiTheme="majorHAnsi"/>
      <w:b/>
      <w:bCs/>
      <w:caps/>
      <w:sz w:val="96"/>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3"/>
    <w:qFormat/>
    <w:pPr>
      <w:jc w:val="center"/>
    </w:pPr>
    <w:rPr>
      <w:b/>
      <w:color w:val="FFFFFF" w:themeColor="background1"/>
      <w:szCs w:val="24"/>
    </w:rPr>
  </w:style>
  <w:style w:type="table" w:customStyle="1" w:styleId="TableCalendar">
    <w:name w:val="Table Calendar"/>
    <w:basedOn w:val="TableNormal"/>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5590CC" w:themeFill="text2"/>
      </w:tcPr>
    </w:tblStylePr>
  </w:style>
  <w:style w:type="paragraph" w:customStyle="1" w:styleId="Dates">
    <w:name w:val="Dates"/>
    <w:basedOn w:val="Normal"/>
    <w:uiPriority w:val="4"/>
    <w:qFormat/>
    <w:pPr>
      <w:spacing w:before="120"/>
      <w:jc w:val="right"/>
    </w:pPr>
  </w:style>
  <w:style w:type="paragraph" w:customStyle="1" w:styleId="Month">
    <w:name w:val="Month"/>
    <w:basedOn w:val="Normal"/>
    <w:uiPriority w:val="1"/>
    <w:qFormat/>
    <w:pPr>
      <w:jc w:val="right"/>
    </w:pPr>
    <w:rPr>
      <w:rFonts w:asciiTheme="majorHAnsi" w:eastAsiaTheme="majorEastAsia" w:hAnsiTheme="majorHAnsi"/>
      <w:b/>
      <w:color w:val="326BA6" w:themeColor="text2" w:themeShade="BF"/>
      <w:sz w:val="96"/>
      <w:szCs w:val="120"/>
    </w:rPr>
  </w:style>
  <w:style w:type="paragraph" w:customStyle="1" w:styleId="Year">
    <w:name w:val="Year"/>
    <w:basedOn w:val="Normal"/>
    <w:uiPriority w:val="2"/>
    <w:qFormat/>
    <w:pPr>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pPr>
      <w:spacing w:before="0" w:after="0"/>
    </w:pPr>
  </w:style>
  <w:style w:type="paragraph" w:styleId="BalloonText">
    <w:name w:val="Balloon Text"/>
    <w:basedOn w:val="Normal"/>
    <w:link w:val="BalloonTextChar"/>
    <w:uiPriority w:val="99"/>
    <w:semiHidden/>
    <w:unhideWhenUsed/>
    <w:rPr>
      <w:rFonts w:ascii="Lucida Grande" w:hAnsi="Lucida Grande"/>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rFonts w:asciiTheme="majorHAnsi" w:hAnsiTheme="majorHAnsi"/>
      <w:b/>
      <w:bCs/>
      <w:caps/>
      <w:sz w:val="96"/>
      <w:szCs w:val="3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themeColor="text1" w:themeTint="BF"/>
      <w:sz w:val="18"/>
      <w:szCs w:val="26"/>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style>
  <w:style w:type="table" w:styleId="PlainTable4">
    <w:name w:val="Plain Table 4"/>
    <w:basedOn w:val="TableNormal"/>
    <w:uiPriority w:val="99"/>
    <w:rsid w:val="007F2293"/>
    <w:pPr>
      <w:spacing w:after="0"/>
    </w:p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95401"/>
    <w:rPr>
      <w:color w:val="FFDE26" w:themeColor="hyperlink"/>
      <w:u w:val="single"/>
    </w:rPr>
  </w:style>
  <w:style w:type="character" w:styleId="UnresolvedMention">
    <w:name w:val="Unresolved Mention"/>
    <w:basedOn w:val="DefaultParagraphFont"/>
    <w:uiPriority w:val="99"/>
    <w:semiHidden/>
    <w:unhideWhenUsed/>
    <w:rsid w:val="00C95401"/>
    <w:rPr>
      <w:color w:val="605E5C"/>
      <w:shd w:val="clear" w:color="auto" w:fill="E1DFDD"/>
    </w:rPr>
  </w:style>
  <w:style w:type="table" w:styleId="ListTable3-Accent2">
    <w:name w:val="List Table 3 Accent 2"/>
    <w:basedOn w:val="TableNormal"/>
    <w:uiPriority w:val="48"/>
    <w:rsid w:val="00F45B25"/>
    <w:pPr>
      <w:spacing w:after="0"/>
    </w:pPr>
    <w:tblPr>
      <w:tblStyleRowBandSize w:val="1"/>
      <w:tblStyleColBandSize w:val="1"/>
      <w:tblBorders>
        <w:top w:val="single" w:sz="4" w:space="0" w:color="8FD9FB" w:themeColor="accent2"/>
        <w:left w:val="single" w:sz="4" w:space="0" w:color="8FD9FB" w:themeColor="accent2"/>
        <w:bottom w:val="single" w:sz="4" w:space="0" w:color="8FD9FB" w:themeColor="accent2"/>
        <w:right w:val="single" w:sz="4" w:space="0" w:color="8FD9FB" w:themeColor="accent2"/>
      </w:tblBorders>
    </w:tblPr>
    <w:tblStylePr w:type="firstRow">
      <w:rPr>
        <w:b/>
        <w:bCs/>
        <w:color w:val="FFFFFF" w:themeColor="background1"/>
      </w:rPr>
      <w:tblPr/>
      <w:tcPr>
        <w:shd w:val="clear" w:color="auto" w:fill="8FD9FB" w:themeFill="accent2"/>
      </w:tcPr>
    </w:tblStylePr>
    <w:tblStylePr w:type="lastRow">
      <w:rPr>
        <w:b/>
        <w:bCs/>
      </w:rPr>
      <w:tblPr/>
      <w:tcPr>
        <w:tcBorders>
          <w:top w:val="double" w:sz="4" w:space="0" w:color="8FD9F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D9FB" w:themeColor="accent2"/>
          <w:right w:val="single" w:sz="4" w:space="0" w:color="8FD9FB" w:themeColor="accent2"/>
        </w:tcBorders>
      </w:tcPr>
    </w:tblStylePr>
    <w:tblStylePr w:type="band1Horz">
      <w:tblPr/>
      <w:tcPr>
        <w:tcBorders>
          <w:top w:val="single" w:sz="4" w:space="0" w:color="8FD9FB" w:themeColor="accent2"/>
          <w:bottom w:val="single" w:sz="4" w:space="0" w:color="8FD9F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D9FB" w:themeColor="accent2"/>
          <w:left w:val="nil"/>
        </w:tcBorders>
      </w:tcPr>
    </w:tblStylePr>
    <w:tblStylePr w:type="swCell">
      <w:tblPr/>
      <w:tcPr>
        <w:tcBorders>
          <w:top w:val="double" w:sz="4" w:space="0" w:color="8FD9FB" w:themeColor="accent2"/>
          <w:right w:val="nil"/>
        </w:tcBorders>
      </w:tcPr>
    </w:tblStylePr>
  </w:style>
  <w:style w:type="table" w:styleId="GridTable4-Accent2">
    <w:name w:val="Grid Table 4 Accent 2"/>
    <w:basedOn w:val="TableNormal"/>
    <w:uiPriority w:val="49"/>
    <w:rsid w:val="00265E92"/>
    <w:pPr>
      <w:spacing w:after="0"/>
    </w:pPr>
    <w:tblPr>
      <w:tblStyleRowBandSize w:val="1"/>
      <w:tblStyleColBandSize w:val="1"/>
      <w:tblBorders>
        <w:top w:val="single" w:sz="4" w:space="0" w:color="BBE8FC" w:themeColor="accent2" w:themeTint="99"/>
        <w:left w:val="single" w:sz="4" w:space="0" w:color="BBE8FC" w:themeColor="accent2" w:themeTint="99"/>
        <w:bottom w:val="single" w:sz="4" w:space="0" w:color="BBE8FC" w:themeColor="accent2" w:themeTint="99"/>
        <w:right w:val="single" w:sz="4" w:space="0" w:color="BBE8FC" w:themeColor="accent2" w:themeTint="99"/>
        <w:insideH w:val="single" w:sz="4" w:space="0" w:color="BBE8FC" w:themeColor="accent2" w:themeTint="99"/>
        <w:insideV w:val="single" w:sz="4" w:space="0" w:color="BBE8FC" w:themeColor="accent2" w:themeTint="99"/>
      </w:tblBorders>
    </w:tblPr>
    <w:tblStylePr w:type="firstRow">
      <w:rPr>
        <w:b/>
        <w:bCs/>
        <w:color w:val="FFFFFF" w:themeColor="background1"/>
      </w:rPr>
      <w:tblPr/>
      <w:tcPr>
        <w:tcBorders>
          <w:top w:val="single" w:sz="4" w:space="0" w:color="8FD9FB" w:themeColor="accent2"/>
          <w:left w:val="single" w:sz="4" w:space="0" w:color="8FD9FB" w:themeColor="accent2"/>
          <w:bottom w:val="single" w:sz="4" w:space="0" w:color="8FD9FB" w:themeColor="accent2"/>
          <w:right w:val="single" w:sz="4" w:space="0" w:color="8FD9FB" w:themeColor="accent2"/>
          <w:insideH w:val="nil"/>
          <w:insideV w:val="nil"/>
        </w:tcBorders>
        <w:shd w:val="clear" w:color="auto" w:fill="8FD9FB" w:themeFill="accent2"/>
      </w:tcPr>
    </w:tblStylePr>
    <w:tblStylePr w:type="lastRow">
      <w:rPr>
        <w:b/>
        <w:bCs/>
      </w:rPr>
      <w:tblPr/>
      <w:tcPr>
        <w:tcBorders>
          <w:top w:val="double" w:sz="4" w:space="0" w:color="8FD9FB" w:themeColor="accent2"/>
        </w:tcBorders>
      </w:tcPr>
    </w:tblStylePr>
    <w:tblStylePr w:type="firstCol">
      <w:rPr>
        <w:b/>
        <w:bCs/>
      </w:rPr>
    </w:tblStylePr>
    <w:tblStylePr w:type="lastCol">
      <w:rPr>
        <w:b/>
        <w:bCs/>
      </w:rPr>
    </w:tblStylePr>
    <w:tblStylePr w:type="band1Vert">
      <w:tblPr/>
      <w:tcPr>
        <w:shd w:val="clear" w:color="auto" w:fill="E8F7FE" w:themeFill="accent2" w:themeFillTint="33"/>
      </w:tcPr>
    </w:tblStylePr>
    <w:tblStylePr w:type="band1Horz">
      <w:tblPr/>
      <w:tcPr>
        <w:shd w:val="clear" w:color="auto" w:fill="E8F7FE" w:themeFill="accent2" w:themeFillTint="33"/>
      </w:tcPr>
    </w:tblStylePr>
  </w:style>
  <w:style w:type="table" w:styleId="GridTable4-Accent4">
    <w:name w:val="Grid Table 4 Accent 4"/>
    <w:basedOn w:val="TableNormal"/>
    <w:uiPriority w:val="49"/>
    <w:rsid w:val="00B77664"/>
    <w:pPr>
      <w:spacing w:after="0"/>
    </w:pPr>
    <w:tblPr>
      <w:tblStyleRowBandSize w:val="1"/>
      <w:tblStyleColBandSize w:val="1"/>
      <w:tblBorders>
        <w:top w:val="single" w:sz="4" w:space="0" w:color="F3A272" w:themeColor="accent4" w:themeTint="99"/>
        <w:left w:val="single" w:sz="4" w:space="0" w:color="F3A272" w:themeColor="accent4" w:themeTint="99"/>
        <w:bottom w:val="single" w:sz="4" w:space="0" w:color="F3A272" w:themeColor="accent4" w:themeTint="99"/>
        <w:right w:val="single" w:sz="4" w:space="0" w:color="F3A272" w:themeColor="accent4" w:themeTint="99"/>
        <w:insideH w:val="single" w:sz="4" w:space="0" w:color="F3A272" w:themeColor="accent4" w:themeTint="99"/>
        <w:insideV w:val="single" w:sz="4" w:space="0" w:color="F3A272" w:themeColor="accent4" w:themeTint="99"/>
      </w:tblBorders>
    </w:tblPr>
    <w:tblStylePr w:type="firstRow">
      <w:rPr>
        <w:b/>
        <w:bCs/>
        <w:color w:val="FFFFFF" w:themeColor="background1"/>
      </w:rPr>
      <w:tblPr/>
      <w:tcPr>
        <w:tcBorders>
          <w:top w:val="single" w:sz="4" w:space="0" w:color="EB6615" w:themeColor="accent4"/>
          <w:left w:val="single" w:sz="4" w:space="0" w:color="EB6615" w:themeColor="accent4"/>
          <w:bottom w:val="single" w:sz="4" w:space="0" w:color="EB6615" w:themeColor="accent4"/>
          <w:right w:val="single" w:sz="4" w:space="0" w:color="EB6615" w:themeColor="accent4"/>
          <w:insideH w:val="nil"/>
          <w:insideV w:val="nil"/>
        </w:tcBorders>
        <w:shd w:val="clear" w:color="auto" w:fill="EB6615" w:themeFill="accent4"/>
      </w:tcPr>
    </w:tblStylePr>
    <w:tblStylePr w:type="lastRow">
      <w:rPr>
        <w:b/>
        <w:bCs/>
      </w:rPr>
      <w:tblPr/>
      <w:tcPr>
        <w:tcBorders>
          <w:top w:val="double" w:sz="4" w:space="0" w:color="EB6615" w:themeColor="accent4"/>
        </w:tcBorders>
      </w:tcPr>
    </w:tblStylePr>
    <w:tblStylePr w:type="firstCol">
      <w:rPr>
        <w:b/>
        <w:bCs/>
      </w:rPr>
    </w:tblStylePr>
    <w:tblStylePr w:type="lastCol">
      <w:rPr>
        <w:b/>
        <w:bCs/>
      </w:rPr>
    </w:tblStylePr>
    <w:tblStylePr w:type="band1Vert">
      <w:tblPr/>
      <w:tcPr>
        <w:shd w:val="clear" w:color="auto" w:fill="FBE0D0" w:themeFill="accent4" w:themeFillTint="33"/>
      </w:tcPr>
    </w:tblStylePr>
    <w:tblStylePr w:type="band1Horz">
      <w:tblPr/>
      <w:tcPr>
        <w:shd w:val="clear" w:color="auto" w:fill="FBE0D0" w:themeFill="accent4" w:themeFillTint="33"/>
      </w:tcPr>
    </w:tblStylePr>
  </w:style>
  <w:style w:type="paragraph" w:styleId="NormalWeb">
    <w:name w:val="Normal (Web)"/>
    <w:basedOn w:val="Normal"/>
    <w:uiPriority w:val="99"/>
    <w:unhideWhenUsed/>
    <w:rsid w:val="002D241F"/>
    <w:pPr>
      <w:spacing w:before="100" w:beforeAutospacing="1" w:after="100" w:afterAutospacing="1"/>
    </w:pPr>
    <w:rPr>
      <w:rFonts w:ascii="Times New Roman" w:eastAsia="Times New Roman" w:hAnsi="Times New Roman" w:cs="Times New Roman"/>
      <w:color w:val="auto"/>
      <w:sz w:val="24"/>
      <w:szCs w:val="24"/>
    </w:rPr>
  </w:style>
  <w:style w:type="table" w:styleId="GridTable7Colorful-Accent1">
    <w:name w:val="Grid Table 7 Colorful Accent 1"/>
    <w:basedOn w:val="TableNormal"/>
    <w:uiPriority w:val="52"/>
    <w:rsid w:val="00CF72AC"/>
    <w:pPr>
      <w:spacing w:after="0"/>
    </w:pPr>
    <w:rPr>
      <w:color w:val="05295A" w:themeColor="accent1" w:themeShade="BF"/>
    </w:rPr>
    <w:tblPr>
      <w:tblStyleRowBandSize w:val="1"/>
      <w:tblStyleColBandSize w:val="1"/>
      <w:tblBorders>
        <w:top w:val="single" w:sz="4" w:space="0" w:color="267BF2" w:themeColor="accent1" w:themeTint="99"/>
        <w:left w:val="single" w:sz="4" w:space="0" w:color="267BF2" w:themeColor="accent1" w:themeTint="99"/>
        <w:bottom w:val="single" w:sz="4" w:space="0" w:color="267BF2" w:themeColor="accent1" w:themeTint="99"/>
        <w:right w:val="single" w:sz="4" w:space="0" w:color="267BF2" w:themeColor="accent1" w:themeTint="99"/>
        <w:insideH w:val="single" w:sz="4" w:space="0" w:color="267BF2" w:themeColor="accent1" w:themeTint="99"/>
        <w:insideV w:val="single" w:sz="4" w:space="0" w:color="267B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3FA" w:themeFill="accent1" w:themeFillTint="33"/>
      </w:tcPr>
    </w:tblStylePr>
    <w:tblStylePr w:type="band1Horz">
      <w:tblPr/>
      <w:tcPr>
        <w:shd w:val="clear" w:color="auto" w:fill="B6D3FA" w:themeFill="accent1" w:themeFillTint="33"/>
      </w:tcPr>
    </w:tblStylePr>
    <w:tblStylePr w:type="neCell">
      <w:tblPr/>
      <w:tcPr>
        <w:tcBorders>
          <w:bottom w:val="single" w:sz="4" w:space="0" w:color="267BF2" w:themeColor="accent1" w:themeTint="99"/>
        </w:tcBorders>
      </w:tcPr>
    </w:tblStylePr>
    <w:tblStylePr w:type="nwCell">
      <w:tblPr/>
      <w:tcPr>
        <w:tcBorders>
          <w:bottom w:val="single" w:sz="4" w:space="0" w:color="267BF2" w:themeColor="accent1" w:themeTint="99"/>
        </w:tcBorders>
      </w:tcPr>
    </w:tblStylePr>
    <w:tblStylePr w:type="seCell">
      <w:tblPr/>
      <w:tcPr>
        <w:tcBorders>
          <w:top w:val="single" w:sz="4" w:space="0" w:color="267BF2" w:themeColor="accent1" w:themeTint="99"/>
        </w:tcBorders>
      </w:tcPr>
    </w:tblStylePr>
    <w:tblStylePr w:type="swCell">
      <w:tblPr/>
      <w:tcPr>
        <w:tcBorders>
          <w:top w:val="single" w:sz="4" w:space="0" w:color="267BF2" w:themeColor="accent1" w:themeTint="99"/>
        </w:tcBorders>
      </w:tcPr>
    </w:tblStylePr>
  </w:style>
  <w:style w:type="table" w:styleId="TableGridLight">
    <w:name w:val="Grid Table Light"/>
    <w:basedOn w:val="TableNormal"/>
    <w:uiPriority w:val="99"/>
    <w:rsid w:val="00561D5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9594">
      <w:bodyDiv w:val="1"/>
      <w:marLeft w:val="0"/>
      <w:marRight w:val="0"/>
      <w:marTop w:val="0"/>
      <w:marBottom w:val="0"/>
      <w:divBdr>
        <w:top w:val="none" w:sz="0" w:space="0" w:color="auto"/>
        <w:left w:val="none" w:sz="0" w:space="0" w:color="auto"/>
        <w:bottom w:val="none" w:sz="0" w:space="0" w:color="auto"/>
        <w:right w:val="none" w:sz="0" w:space="0" w:color="auto"/>
      </w:divBdr>
    </w:div>
    <w:div w:id="242954754">
      <w:bodyDiv w:val="1"/>
      <w:marLeft w:val="0"/>
      <w:marRight w:val="0"/>
      <w:marTop w:val="0"/>
      <w:marBottom w:val="0"/>
      <w:divBdr>
        <w:top w:val="none" w:sz="0" w:space="0" w:color="auto"/>
        <w:left w:val="none" w:sz="0" w:space="0" w:color="auto"/>
        <w:bottom w:val="none" w:sz="0" w:space="0" w:color="auto"/>
        <w:right w:val="none" w:sz="0" w:space="0" w:color="auto"/>
      </w:divBdr>
    </w:div>
    <w:div w:id="268198018">
      <w:bodyDiv w:val="1"/>
      <w:marLeft w:val="0"/>
      <w:marRight w:val="0"/>
      <w:marTop w:val="0"/>
      <w:marBottom w:val="0"/>
      <w:divBdr>
        <w:top w:val="none" w:sz="0" w:space="0" w:color="auto"/>
        <w:left w:val="none" w:sz="0" w:space="0" w:color="auto"/>
        <w:bottom w:val="none" w:sz="0" w:space="0" w:color="auto"/>
        <w:right w:val="none" w:sz="0" w:space="0" w:color="auto"/>
      </w:divBdr>
    </w:div>
    <w:div w:id="394283718">
      <w:bodyDiv w:val="1"/>
      <w:marLeft w:val="0"/>
      <w:marRight w:val="0"/>
      <w:marTop w:val="0"/>
      <w:marBottom w:val="0"/>
      <w:divBdr>
        <w:top w:val="none" w:sz="0" w:space="0" w:color="auto"/>
        <w:left w:val="none" w:sz="0" w:space="0" w:color="auto"/>
        <w:bottom w:val="none" w:sz="0" w:space="0" w:color="auto"/>
        <w:right w:val="none" w:sz="0" w:space="0" w:color="auto"/>
      </w:divBdr>
    </w:div>
    <w:div w:id="492643326">
      <w:bodyDiv w:val="1"/>
      <w:marLeft w:val="0"/>
      <w:marRight w:val="0"/>
      <w:marTop w:val="0"/>
      <w:marBottom w:val="0"/>
      <w:divBdr>
        <w:top w:val="none" w:sz="0" w:space="0" w:color="auto"/>
        <w:left w:val="none" w:sz="0" w:space="0" w:color="auto"/>
        <w:bottom w:val="none" w:sz="0" w:space="0" w:color="auto"/>
        <w:right w:val="none" w:sz="0" w:space="0" w:color="auto"/>
      </w:divBdr>
    </w:div>
    <w:div w:id="658310769">
      <w:bodyDiv w:val="1"/>
      <w:marLeft w:val="0"/>
      <w:marRight w:val="0"/>
      <w:marTop w:val="0"/>
      <w:marBottom w:val="0"/>
      <w:divBdr>
        <w:top w:val="none" w:sz="0" w:space="0" w:color="auto"/>
        <w:left w:val="none" w:sz="0" w:space="0" w:color="auto"/>
        <w:bottom w:val="none" w:sz="0" w:space="0" w:color="auto"/>
        <w:right w:val="none" w:sz="0" w:space="0" w:color="auto"/>
      </w:divBdr>
    </w:div>
    <w:div w:id="935553575">
      <w:bodyDiv w:val="1"/>
      <w:marLeft w:val="0"/>
      <w:marRight w:val="0"/>
      <w:marTop w:val="0"/>
      <w:marBottom w:val="0"/>
      <w:divBdr>
        <w:top w:val="none" w:sz="0" w:space="0" w:color="auto"/>
        <w:left w:val="none" w:sz="0" w:space="0" w:color="auto"/>
        <w:bottom w:val="none" w:sz="0" w:space="0" w:color="auto"/>
        <w:right w:val="none" w:sz="0" w:space="0" w:color="auto"/>
      </w:divBdr>
    </w:div>
    <w:div w:id="1026295423">
      <w:bodyDiv w:val="1"/>
      <w:marLeft w:val="0"/>
      <w:marRight w:val="0"/>
      <w:marTop w:val="0"/>
      <w:marBottom w:val="0"/>
      <w:divBdr>
        <w:top w:val="none" w:sz="0" w:space="0" w:color="auto"/>
        <w:left w:val="none" w:sz="0" w:space="0" w:color="auto"/>
        <w:bottom w:val="none" w:sz="0" w:space="0" w:color="auto"/>
        <w:right w:val="none" w:sz="0" w:space="0" w:color="auto"/>
      </w:divBdr>
    </w:div>
    <w:div w:id="1156993732">
      <w:bodyDiv w:val="1"/>
      <w:marLeft w:val="0"/>
      <w:marRight w:val="0"/>
      <w:marTop w:val="0"/>
      <w:marBottom w:val="0"/>
      <w:divBdr>
        <w:top w:val="none" w:sz="0" w:space="0" w:color="auto"/>
        <w:left w:val="none" w:sz="0" w:space="0" w:color="auto"/>
        <w:bottom w:val="none" w:sz="0" w:space="0" w:color="auto"/>
        <w:right w:val="none" w:sz="0" w:space="0" w:color="auto"/>
      </w:divBdr>
    </w:div>
    <w:div w:id="1201750513">
      <w:bodyDiv w:val="1"/>
      <w:marLeft w:val="0"/>
      <w:marRight w:val="0"/>
      <w:marTop w:val="0"/>
      <w:marBottom w:val="0"/>
      <w:divBdr>
        <w:top w:val="none" w:sz="0" w:space="0" w:color="auto"/>
        <w:left w:val="none" w:sz="0" w:space="0" w:color="auto"/>
        <w:bottom w:val="none" w:sz="0" w:space="0" w:color="auto"/>
        <w:right w:val="none" w:sz="0" w:space="0" w:color="auto"/>
      </w:divBdr>
    </w:div>
    <w:div w:id="1336693120">
      <w:bodyDiv w:val="1"/>
      <w:marLeft w:val="0"/>
      <w:marRight w:val="0"/>
      <w:marTop w:val="0"/>
      <w:marBottom w:val="0"/>
      <w:divBdr>
        <w:top w:val="none" w:sz="0" w:space="0" w:color="auto"/>
        <w:left w:val="none" w:sz="0" w:space="0" w:color="auto"/>
        <w:bottom w:val="none" w:sz="0" w:space="0" w:color="auto"/>
        <w:right w:val="none" w:sz="0" w:space="0" w:color="auto"/>
      </w:divBdr>
    </w:div>
    <w:div w:id="1507135516">
      <w:bodyDiv w:val="1"/>
      <w:marLeft w:val="0"/>
      <w:marRight w:val="0"/>
      <w:marTop w:val="0"/>
      <w:marBottom w:val="0"/>
      <w:divBdr>
        <w:top w:val="none" w:sz="0" w:space="0" w:color="auto"/>
        <w:left w:val="none" w:sz="0" w:space="0" w:color="auto"/>
        <w:bottom w:val="none" w:sz="0" w:space="0" w:color="auto"/>
        <w:right w:val="none" w:sz="0" w:space="0" w:color="auto"/>
      </w:divBdr>
    </w:div>
    <w:div w:id="1780684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iolino\AppData\Roaming\Microsoft\Templates\Horizontal%20calendar%20(Mo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9F0B87EFF1D4A4FAE12BE6A576EC189"/>
        <w:category>
          <w:name w:val="General"/>
          <w:gallery w:val="placeholder"/>
        </w:category>
        <w:types>
          <w:type w:val="bbPlcHdr"/>
        </w:types>
        <w:behaviors>
          <w:behavior w:val="content"/>
        </w:behaviors>
        <w:guid w:val="{B70E875F-F78C-4FE4-B741-3877C48BD375}"/>
      </w:docPartPr>
      <w:docPartBody>
        <w:p w:rsidR="008D587C" w:rsidRDefault="001D3E12" w:rsidP="001D3E12">
          <w:pPr>
            <w:pStyle w:val="69F0B87EFF1D4A4FAE12BE6A576EC189"/>
          </w:pPr>
          <w:r>
            <w:t>Tuesday</w:t>
          </w:r>
        </w:p>
      </w:docPartBody>
    </w:docPart>
    <w:docPart>
      <w:docPartPr>
        <w:name w:val="6522646164C44D639351025C1B35C604"/>
        <w:category>
          <w:name w:val="General"/>
          <w:gallery w:val="placeholder"/>
        </w:category>
        <w:types>
          <w:type w:val="bbPlcHdr"/>
        </w:types>
        <w:behaviors>
          <w:behavior w:val="content"/>
        </w:behaviors>
        <w:guid w:val="{F7C28A9D-3247-4672-BC6B-576AB742CCF7}"/>
      </w:docPartPr>
      <w:docPartBody>
        <w:p w:rsidR="008D587C" w:rsidRDefault="001D3E12" w:rsidP="001D3E12">
          <w:pPr>
            <w:pStyle w:val="6522646164C44D639351025C1B35C604"/>
          </w:pPr>
          <w:r>
            <w:t>Wednesday</w:t>
          </w:r>
        </w:p>
      </w:docPartBody>
    </w:docPart>
    <w:docPart>
      <w:docPartPr>
        <w:name w:val="6B11A52E9ADB40B793B0F4F83C9CC030"/>
        <w:category>
          <w:name w:val="General"/>
          <w:gallery w:val="placeholder"/>
        </w:category>
        <w:types>
          <w:type w:val="bbPlcHdr"/>
        </w:types>
        <w:behaviors>
          <w:behavior w:val="content"/>
        </w:behaviors>
        <w:guid w:val="{95D08640-8A44-4792-ABCD-E4B557AE3D92}"/>
      </w:docPartPr>
      <w:docPartBody>
        <w:p w:rsidR="008D587C" w:rsidRDefault="001D3E12" w:rsidP="001D3E12">
          <w:pPr>
            <w:pStyle w:val="6B11A52E9ADB40B793B0F4F83C9CC030"/>
          </w:pPr>
          <w:r>
            <w:t>Thursday</w:t>
          </w:r>
        </w:p>
      </w:docPartBody>
    </w:docPart>
    <w:docPart>
      <w:docPartPr>
        <w:name w:val="211CDE9098BC41C5B225AD3E7FCD2B46"/>
        <w:category>
          <w:name w:val="General"/>
          <w:gallery w:val="placeholder"/>
        </w:category>
        <w:types>
          <w:type w:val="bbPlcHdr"/>
        </w:types>
        <w:behaviors>
          <w:behavior w:val="content"/>
        </w:behaviors>
        <w:guid w:val="{350026C9-9115-4001-84B5-45E622A39206}"/>
      </w:docPartPr>
      <w:docPartBody>
        <w:p w:rsidR="008D587C" w:rsidRDefault="001D3E12" w:rsidP="001D3E12">
          <w:pPr>
            <w:pStyle w:val="211CDE9098BC41C5B225AD3E7FCD2B46"/>
          </w:pPr>
          <w:r>
            <w:t>Friday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 w:name="Aldhabi">
    <w:charset w:val="B2"/>
    <w:family w:val="auto"/>
    <w:pitch w:val="variable"/>
    <w:sig w:usb0="80002007" w:usb1="80000000"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7D"/>
    <w:rsid w:val="00042183"/>
    <w:rsid w:val="001D2B1C"/>
    <w:rsid w:val="001D3E12"/>
    <w:rsid w:val="001F7D14"/>
    <w:rsid w:val="0022062B"/>
    <w:rsid w:val="0027596E"/>
    <w:rsid w:val="00384FC8"/>
    <w:rsid w:val="0048293B"/>
    <w:rsid w:val="00545D61"/>
    <w:rsid w:val="0056719B"/>
    <w:rsid w:val="006B2621"/>
    <w:rsid w:val="007037E5"/>
    <w:rsid w:val="007D0179"/>
    <w:rsid w:val="007D531B"/>
    <w:rsid w:val="00891E6F"/>
    <w:rsid w:val="008D587C"/>
    <w:rsid w:val="0093624F"/>
    <w:rsid w:val="00A30B71"/>
    <w:rsid w:val="00A4380D"/>
    <w:rsid w:val="00B10ECC"/>
    <w:rsid w:val="00B34BC8"/>
    <w:rsid w:val="00C97EDE"/>
    <w:rsid w:val="00CC09E6"/>
    <w:rsid w:val="00DA613B"/>
    <w:rsid w:val="00DE417D"/>
    <w:rsid w:val="00DE427D"/>
    <w:rsid w:val="00E53566"/>
    <w:rsid w:val="00E629BD"/>
    <w:rsid w:val="00EE3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F0B87EFF1D4A4FAE12BE6A576EC189">
    <w:name w:val="69F0B87EFF1D4A4FAE12BE6A576EC189"/>
    <w:rsid w:val="001D3E12"/>
    <w:pPr>
      <w:spacing w:line="278" w:lineRule="auto"/>
    </w:pPr>
    <w:rPr>
      <w:kern w:val="2"/>
      <w:sz w:val="24"/>
      <w:szCs w:val="24"/>
      <w14:ligatures w14:val="standardContextual"/>
    </w:rPr>
  </w:style>
  <w:style w:type="paragraph" w:customStyle="1" w:styleId="6522646164C44D639351025C1B35C604">
    <w:name w:val="6522646164C44D639351025C1B35C604"/>
    <w:rsid w:val="001D3E12"/>
    <w:pPr>
      <w:spacing w:line="278" w:lineRule="auto"/>
    </w:pPr>
    <w:rPr>
      <w:kern w:val="2"/>
      <w:sz w:val="24"/>
      <w:szCs w:val="24"/>
      <w14:ligatures w14:val="standardContextual"/>
    </w:rPr>
  </w:style>
  <w:style w:type="paragraph" w:customStyle="1" w:styleId="6B11A52E9ADB40B793B0F4F83C9CC030">
    <w:name w:val="6B11A52E9ADB40B793B0F4F83C9CC030"/>
    <w:rsid w:val="001D3E12"/>
    <w:pPr>
      <w:spacing w:line="278" w:lineRule="auto"/>
    </w:pPr>
    <w:rPr>
      <w:kern w:val="2"/>
      <w:sz w:val="24"/>
      <w:szCs w:val="24"/>
      <w14:ligatures w14:val="standardContextual"/>
    </w:rPr>
  </w:style>
  <w:style w:type="paragraph" w:customStyle="1" w:styleId="211CDE9098BC41C5B225AD3E7FCD2B46">
    <w:name w:val="211CDE9098BC41C5B225AD3E7FCD2B46"/>
    <w:rsid w:val="001D3E1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y">
  <a:themeElements>
    <a:clrScheme name="Calendar">
      <a:dk1>
        <a:sysClr val="windowText" lastClr="000000"/>
      </a:dk1>
      <a:lt1>
        <a:sysClr val="window" lastClr="FFFFFF"/>
      </a:lt1>
      <a:dk2>
        <a:srgbClr val="5590CC"/>
      </a:dk2>
      <a:lt2>
        <a:srgbClr val="F7F7F7"/>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a159757-46da-4a07-ac45-b83f196581e2" xsi:nil="true"/>
    <lcf76f155ced4ddcb4097134ff3c332f xmlns="cbf311c4-5839-4fa9-bd98-98d057461c7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5AD6FA40437E40ADA6D233C69815C9" ma:contentTypeVersion="15" ma:contentTypeDescription="Create a new document." ma:contentTypeScope="" ma:versionID="ba89c1643dd372b39d339115cb275615">
  <xsd:schema xmlns:xsd="http://www.w3.org/2001/XMLSchema" xmlns:xs="http://www.w3.org/2001/XMLSchema" xmlns:p="http://schemas.microsoft.com/office/2006/metadata/properties" xmlns:ns2="cbf311c4-5839-4fa9-bd98-98d057461c7d" xmlns:ns3="4a159757-46da-4a07-ac45-b83f196581e2" targetNamespace="http://schemas.microsoft.com/office/2006/metadata/properties" ma:root="true" ma:fieldsID="e80a6a071c978e73d234feb2dd91e2b1" ns2:_="" ns3:_="">
    <xsd:import namespace="cbf311c4-5839-4fa9-bd98-98d057461c7d"/>
    <xsd:import namespace="4a159757-46da-4a07-ac45-b83f19658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311c4-5839-4fa9-bd98-98d057461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48765d-bab2-4c38-880b-7fcb571da8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159757-46da-4a07-ac45-b83f196581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9bf7ba-99ea-4e43-9698-cb5f9aba20f3}" ma:internalName="TaxCatchAll" ma:showField="CatchAllData" ma:web="4a159757-46da-4a07-ac45-b83f196581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A2AE-8D0C-46B4-BC1D-CB7784CC88B4}">
  <ds:schemaRefs>
    <ds:schemaRef ds:uri="http://schemas.microsoft.com/sharepoint/v3/contenttype/forms"/>
  </ds:schemaRefs>
</ds:datastoreItem>
</file>

<file path=customXml/itemProps2.xml><?xml version="1.0" encoding="utf-8"?>
<ds:datastoreItem xmlns:ds="http://schemas.openxmlformats.org/officeDocument/2006/customXml" ds:itemID="{635F1A4A-7C6C-41A8-9E37-D8F4EAF0FFA9}">
  <ds:schemaRefs>
    <ds:schemaRef ds:uri="http://schemas.microsoft.com/office/2006/metadata/properties"/>
    <ds:schemaRef ds:uri="http://schemas.microsoft.com/office/infopath/2007/PartnerControls"/>
    <ds:schemaRef ds:uri="4a159757-46da-4a07-ac45-b83f196581e2"/>
    <ds:schemaRef ds:uri="cbf311c4-5839-4fa9-bd98-98d057461c7d"/>
  </ds:schemaRefs>
</ds:datastoreItem>
</file>

<file path=customXml/itemProps3.xml><?xml version="1.0" encoding="utf-8"?>
<ds:datastoreItem xmlns:ds="http://schemas.openxmlformats.org/officeDocument/2006/customXml" ds:itemID="{EA39AF0D-AF76-48F7-9E29-6FA8E19E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311c4-5839-4fa9-bd98-98d057461c7d"/>
    <ds:schemaRef ds:uri="4a159757-46da-4a07-ac45-b83f19658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17E27-7C60-4717-B82C-629604B5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Horizontal calendar (Monday start)</Template>
  <TotalTime>5</TotalTime>
  <Pages>2</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Katie Hickey</cp:lastModifiedBy>
  <cp:revision>10</cp:revision>
  <dcterms:created xsi:type="dcterms:W3CDTF">2024-02-07T18:52:00Z</dcterms:created>
  <dcterms:modified xsi:type="dcterms:W3CDTF">2024-09-09T20:09:00Z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0x010100ED5AD6FA40437E40ADA6D233C69815C9</vt:lpwstr>
  </property>
  <property fmtid="{D5CDD505-2E9C-101B-9397-08002B2CF9AE}" pid="3" name="Order">
    <vt:r8>10647800</vt:r8>
  </property>
  <property fmtid="{D5CDD505-2E9C-101B-9397-08002B2CF9AE}" pid="4" name="MediaServiceImageTags">
    <vt:lpwstr/>
  </property>
</Properties>
</file>